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527" w:rsidRDefault="007E5527" w:rsidP="004F725C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  <w:lang w:val="nb-NO"/>
        </w:rPr>
      </w:pPr>
      <w:r w:rsidRPr="004930AD">
        <w:rPr>
          <w:rFonts w:ascii="Times New Roman" w:hAnsi="Times New Roman"/>
          <w:b/>
          <w:sz w:val="36"/>
          <w:szCs w:val="36"/>
          <w:lang w:val="nb-NO"/>
        </w:rPr>
        <w:t>ĐỀ CƯƠNG CHI TIẾT HỌC PHẦN</w:t>
      </w:r>
      <w:bookmarkStart w:id="0" w:name="_Toc158156874"/>
      <w:bookmarkStart w:id="1" w:name="_Toc158156977"/>
    </w:p>
    <w:p w:rsidR="007E5527" w:rsidRPr="009C5440" w:rsidRDefault="007E5527" w:rsidP="004F725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nb-NO"/>
        </w:rPr>
      </w:pPr>
      <w:r>
        <w:rPr>
          <w:rFonts w:ascii="Times New Roman" w:hAnsi="Times New Roman"/>
          <w:b/>
          <w:sz w:val="28"/>
          <w:szCs w:val="28"/>
          <w:lang w:val="nb-NO"/>
        </w:rPr>
        <w:t>(HỌC PHẦN LÝ THUYẾT)</w:t>
      </w:r>
    </w:p>
    <w:p w:rsidR="007E5527" w:rsidRPr="004930AD" w:rsidRDefault="007E5527" w:rsidP="004F725C">
      <w:pPr>
        <w:tabs>
          <w:tab w:val="left" w:pos="3686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E5527" w:rsidRPr="004930AD" w:rsidRDefault="007E5527" w:rsidP="004F725C">
      <w:pPr>
        <w:tabs>
          <w:tab w:val="left" w:pos="3686"/>
        </w:tabs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>1. Tên học phần</w:t>
      </w:r>
      <w:r w:rsidRPr="004930AD">
        <w:rPr>
          <w:rFonts w:ascii="Times New Roman" w:hAnsi="Times New Roman"/>
          <w:b/>
          <w:sz w:val="28"/>
          <w:szCs w:val="28"/>
        </w:rPr>
        <w:tab/>
        <w:t xml:space="preserve">: </w:t>
      </w:r>
      <w:r>
        <w:rPr>
          <w:rFonts w:ascii="Times New Roman" w:hAnsi="Times New Roman"/>
          <w:b/>
          <w:sz w:val="28"/>
          <w:szCs w:val="28"/>
        </w:rPr>
        <w:t>Toán giải tích</w:t>
      </w:r>
    </w:p>
    <w:p w:rsidR="007E5527" w:rsidRPr="004930AD" w:rsidRDefault="007E5527" w:rsidP="004F725C">
      <w:pPr>
        <w:tabs>
          <w:tab w:val="left" w:pos="3686"/>
        </w:tabs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ab/>
        <w:t>(</w:t>
      </w:r>
      <w:r w:rsidRPr="00F472A0">
        <w:rPr>
          <w:rFonts w:ascii="Times New Roman" w:hAnsi="Times New Roman"/>
          <w:b/>
          <w:sz w:val="28"/>
          <w:szCs w:val="28"/>
        </w:rPr>
        <w:t>Mathematical Analysis</w:t>
      </w:r>
      <w:r w:rsidRPr="004930AD">
        <w:rPr>
          <w:rFonts w:ascii="Times New Roman" w:hAnsi="Times New Roman"/>
          <w:b/>
          <w:sz w:val="28"/>
          <w:szCs w:val="28"/>
        </w:rPr>
        <w:t>)</w:t>
      </w:r>
    </w:p>
    <w:p w:rsidR="007E5527" w:rsidRPr="004930AD" w:rsidRDefault="007E5527" w:rsidP="004F725C">
      <w:pPr>
        <w:tabs>
          <w:tab w:val="left" w:pos="3686"/>
        </w:tabs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 xml:space="preserve">2. Mã học phần </w:t>
      </w:r>
      <w:r w:rsidRPr="004930AD">
        <w:rPr>
          <w:rFonts w:ascii="Times New Roman" w:hAnsi="Times New Roman"/>
          <w:b/>
          <w:sz w:val="28"/>
          <w:szCs w:val="28"/>
        </w:rPr>
        <w:tab/>
        <w:t>:</w:t>
      </w:r>
    </w:p>
    <w:p w:rsidR="007E5527" w:rsidRPr="004930AD" w:rsidRDefault="007E5527" w:rsidP="004F725C">
      <w:pPr>
        <w:tabs>
          <w:tab w:val="left" w:pos="3686"/>
        </w:tabs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 xml:space="preserve">3. Số tín chỉ </w:t>
      </w:r>
      <w:r w:rsidRPr="004930AD">
        <w:rPr>
          <w:rFonts w:ascii="Times New Roman" w:hAnsi="Times New Roman"/>
          <w:b/>
          <w:sz w:val="28"/>
          <w:szCs w:val="28"/>
        </w:rPr>
        <w:tab/>
        <w:t xml:space="preserve">: </w:t>
      </w:r>
      <w:r>
        <w:rPr>
          <w:rFonts w:ascii="Times New Roman" w:hAnsi="Times New Roman"/>
          <w:b/>
          <w:sz w:val="28"/>
          <w:szCs w:val="28"/>
        </w:rPr>
        <w:t>4</w:t>
      </w:r>
      <w:bookmarkStart w:id="2" w:name="_GoBack"/>
      <w:bookmarkEnd w:id="2"/>
    </w:p>
    <w:p w:rsidR="007E5527" w:rsidRPr="004930AD" w:rsidRDefault="007E5527" w:rsidP="004F725C">
      <w:pPr>
        <w:tabs>
          <w:tab w:val="left" w:pos="3686"/>
        </w:tabs>
        <w:spacing w:before="120" w:after="0" w:line="240" w:lineRule="auto"/>
        <w:rPr>
          <w:rFonts w:ascii="Times New Roman" w:hAnsi="Times New Roman"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 xml:space="preserve">4. Trình độ </w:t>
      </w:r>
      <w:r w:rsidRPr="004930AD">
        <w:rPr>
          <w:rFonts w:ascii="Times New Roman" w:hAnsi="Times New Roman"/>
          <w:b/>
          <w:sz w:val="28"/>
          <w:szCs w:val="28"/>
        </w:rPr>
        <w:tab/>
        <w:t xml:space="preserve">: Dành cho sinh viên năm thứ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7E5527" w:rsidRPr="004930AD" w:rsidRDefault="007E5527" w:rsidP="004F725C">
      <w:pPr>
        <w:tabs>
          <w:tab w:val="left" w:pos="3686"/>
        </w:tabs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>5. Phân bố thời gian</w:t>
      </w:r>
    </w:p>
    <w:p w:rsidR="007E5527" w:rsidRPr="004930AD" w:rsidRDefault="007E5527" w:rsidP="004F725C">
      <w:pPr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iCs/>
          <w:sz w:val="28"/>
          <w:szCs w:val="28"/>
        </w:rPr>
        <w:tab/>
        <w:t xml:space="preserve">- Lý thuyết:  </w:t>
      </w:r>
      <w:r>
        <w:rPr>
          <w:rFonts w:ascii="Times New Roman" w:hAnsi="Times New Roman"/>
          <w:iCs/>
          <w:sz w:val="28"/>
          <w:szCs w:val="28"/>
        </w:rPr>
        <w:t>29</w:t>
      </w:r>
      <w:r w:rsidRPr="004930AD">
        <w:rPr>
          <w:rFonts w:ascii="Times New Roman" w:hAnsi="Times New Roman"/>
          <w:iCs/>
          <w:sz w:val="28"/>
          <w:szCs w:val="28"/>
        </w:rPr>
        <w:t xml:space="preserve">  tiết</w:t>
      </w:r>
    </w:p>
    <w:p w:rsidR="007E5527" w:rsidRPr="004930AD" w:rsidRDefault="007E5527" w:rsidP="004F725C">
      <w:pPr>
        <w:spacing w:before="120"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4930AD">
        <w:rPr>
          <w:rFonts w:ascii="Times New Roman" w:hAnsi="Times New Roman"/>
          <w:iCs/>
          <w:sz w:val="28"/>
          <w:szCs w:val="28"/>
        </w:rPr>
        <w:tab/>
        <w:t xml:space="preserve">- Thực tập phòng thí nghiệm: </w:t>
      </w:r>
      <w:r>
        <w:rPr>
          <w:rFonts w:ascii="Times New Roman" w:hAnsi="Times New Roman"/>
          <w:iCs/>
          <w:sz w:val="28"/>
          <w:szCs w:val="28"/>
        </w:rPr>
        <w:t>00</w:t>
      </w:r>
      <w:r w:rsidRPr="004930AD">
        <w:rPr>
          <w:rFonts w:ascii="Times New Roman" w:hAnsi="Times New Roman"/>
          <w:iCs/>
          <w:sz w:val="28"/>
          <w:szCs w:val="28"/>
        </w:rPr>
        <w:t xml:space="preserve">  tiết </w:t>
      </w:r>
    </w:p>
    <w:p w:rsidR="007E5527" w:rsidRPr="004930AD" w:rsidRDefault="007E5527" w:rsidP="004F725C">
      <w:pPr>
        <w:spacing w:before="120"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4930AD">
        <w:rPr>
          <w:rFonts w:ascii="Times New Roman" w:hAnsi="Times New Roman"/>
          <w:iCs/>
          <w:sz w:val="28"/>
          <w:szCs w:val="28"/>
        </w:rPr>
        <w:tab/>
        <w:t xml:space="preserve">- Thực hành: </w:t>
      </w:r>
      <w:r>
        <w:rPr>
          <w:rFonts w:ascii="Times New Roman" w:hAnsi="Times New Roman"/>
          <w:iCs/>
          <w:sz w:val="28"/>
          <w:szCs w:val="28"/>
        </w:rPr>
        <w:t>31</w:t>
      </w:r>
      <w:r w:rsidRPr="004930AD">
        <w:rPr>
          <w:rFonts w:ascii="Times New Roman" w:hAnsi="Times New Roman"/>
          <w:iCs/>
          <w:sz w:val="28"/>
          <w:szCs w:val="28"/>
        </w:rPr>
        <w:t xml:space="preserve">  tiết</w:t>
      </w:r>
    </w:p>
    <w:p w:rsidR="007E5527" w:rsidRPr="004930AD" w:rsidRDefault="007E5527" w:rsidP="004F725C">
      <w:pPr>
        <w:spacing w:before="120"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4930AD">
        <w:rPr>
          <w:rFonts w:ascii="Times New Roman" w:hAnsi="Times New Roman"/>
          <w:iCs/>
          <w:sz w:val="28"/>
          <w:szCs w:val="28"/>
        </w:rPr>
        <w:tab/>
        <w:t xml:space="preserve">- Tự học:  </w:t>
      </w:r>
      <w:r>
        <w:rPr>
          <w:rFonts w:ascii="Times New Roman" w:hAnsi="Times New Roman"/>
          <w:iCs/>
          <w:sz w:val="28"/>
          <w:szCs w:val="28"/>
        </w:rPr>
        <w:t>58</w:t>
      </w:r>
      <w:r w:rsidRPr="004930AD">
        <w:rPr>
          <w:rFonts w:ascii="Times New Roman" w:hAnsi="Times New Roman"/>
          <w:iCs/>
          <w:sz w:val="28"/>
          <w:szCs w:val="28"/>
        </w:rPr>
        <w:t xml:space="preserve"> tiết</w:t>
      </w:r>
    </w:p>
    <w:p w:rsidR="007E5527" w:rsidRPr="004930AD" w:rsidRDefault="007E5527" w:rsidP="004F725C">
      <w:pPr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>6. Điều kiện tiên quyết: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E5971">
        <w:rPr>
          <w:rFonts w:ascii="Times New Roman" w:hAnsi="Times New Roman"/>
          <w:sz w:val="28"/>
          <w:szCs w:val="28"/>
        </w:rPr>
        <w:t>học xong chương trình phổ thông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930AD">
        <w:rPr>
          <w:rFonts w:ascii="Times New Roman" w:hAnsi="Times New Roman"/>
          <w:b/>
          <w:sz w:val="28"/>
          <w:szCs w:val="28"/>
        </w:rPr>
        <w:t xml:space="preserve"> </w:t>
      </w:r>
    </w:p>
    <w:p w:rsidR="007E5527" w:rsidRPr="004930AD" w:rsidRDefault="007E5527" w:rsidP="004F725C">
      <w:pPr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>7. Mục tiêu của học phần</w:t>
      </w:r>
    </w:p>
    <w:p w:rsidR="007E5527" w:rsidRDefault="007E5527" w:rsidP="004F725C">
      <w:pPr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+ Kiến thức:</w:t>
      </w:r>
    </w:p>
    <w:p w:rsidR="007E5527" w:rsidRDefault="007E5527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Sinh viên tìm được giới hạn và xét sự liên tục giới hạn của hàm số.</w:t>
      </w:r>
    </w:p>
    <w:p w:rsidR="007E5527" w:rsidRDefault="007E5527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Sinh viên thuần thục trong việc tìm đạo hàm, vi phân của hàm số.</w:t>
      </w:r>
    </w:p>
    <w:p w:rsidR="007E5527" w:rsidRDefault="007E5527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Sinh viên thuần thục trong tính tích phân.</w:t>
      </w:r>
    </w:p>
    <w:p w:rsidR="007E5527" w:rsidRDefault="007E5527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Sinh viên tìm được đạo hàm, vi phân và tính được cực trị của hàm hai biến số.</w:t>
      </w:r>
    </w:p>
    <w:p w:rsidR="007E5527" w:rsidRDefault="007E5527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Sinh viên tính dược tích phân kép</w:t>
      </w:r>
    </w:p>
    <w:p w:rsidR="007E5527" w:rsidRDefault="007E5527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Sinh viên thành thạo trong tính tích phân bội ba</w:t>
      </w:r>
    </w:p>
    <w:p w:rsidR="007E5527" w:rsidRDefault="007E5527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Sinh viên nắm bản chất của số phức</w:t>
      </w:r>
    </w:p>
    <w:p w:rsidR="007E5527" w:rsidRDefault="007E5527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Sinh viên giải được phương trình vi phân cấp một.</w:t>
      </w:r>
    </w:p>
    <w:p w:rsidR="007E5527" w:rsidRDefault="007E5527" w:rsidP="008009C9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Sinh viên giải được phương trình vi phân cấp hai.</w:t>
      </w:r>
    </w:p>
    <w:p w:rsidR="007E5527" w:rsidRDefault="007E5527" w:rsidP="008009C9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Sinh viên biết xét sự hội tụ của chuỗi số.</w:t>
      </w:r>
    </w:p>
    <w:p w:rsidR="007E5527" w:rsidRDefault="007E5527" w:rsidP="008009C9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Sinh viên khảo sát được sự hội tụ, miền hội tụ của chuỗi hàm.</w:t>
      </w:r>
    </w:p>
    <w:p w:rsidR="007E5527" w:rsidRDefault="007E5527" w:rsidP="004F725C">
      <w:pPr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+ Kỹ năng:</w:t>
      </w:r>
    </w:p>
    <w:p w:rsidR="007E5527" w:rsidRDefault="007E5527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Có kỹ năng thuần thục trong tính giới hạn, xét tính liên tục, tìm đạo hàm, vi phân của hàm một biến.</w:t>
      </w:r>
    </w:p>
    <w:p w:rsidR="007E5527" w:rsidRDefault="007E5527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Có kỹ năng tính tích phân hàm một biến, tích phân kép.</w:t>
      </w:r>
    </w:p>
    <w:p w:rsidR="007E5527" w:rsidRDefault="007E5527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Tính toán nhanh, chính xác tích phân bội ba.</w:t>
      </w:r>
    </w:p>
    <w:p w:rsidR="007E5527" w:rsidRDefault="007E5527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Nắm được các khái niệm, nghiệm tổng quát, nghiệm riêng của phương trình vi phân.</w:t>
      </w:r>
    </w:p>
    <w:p w:rsidR="007E5527" w:rsidRDefault="007E5527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Tính toán nhanh, giải chính xác phương trình vi phân cấp một, cấp hai.</w:t>
      </w:r>
    </w:p>
    <w:p w:rsidR="007E5527" w:rsidRPr="00B20650" w:rsidRDefault="007E5527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Tính toán nhanh và chính xác bài toán xét sự hội tụ của chuỗi số, tìm miền hội tụ  của chuỗi hàm.</w:t>
      </w:r>
    </w:p>
    <w:p w:rsidR="007E5527" w:rsidRDefault="007E5527" w:rsidP="00C36F8A">
      <w:pPr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+ Thái độ:</w:t>
      </w:r>
    </w:p>
    <w:p w:rsidR="007E5527" w:rsidRDefault="007E5527" w:rsidP="00C36F8A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Rèn luyện cho sinh viên tính tỉ mỉ, cẩn thận, tinh thần chịu khó trong học tập và trong công việc ở tương lai.</w:t>
      </w:r>
    </w:p>
    <w:p w:rsidR="007E5527" w:rsidRPr="00C36F8A" w:rsidRDefault="007E5527" w:rsidP="00C36F8A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Rèn luyện cho sinh viên cách giải quyết vấn đề một cách chu đáo, logic, khoa học và tinh thần hợp tác giải quyết công việc.</w:t>
      </w:r>
    </w:p>
    <w:p w:rsidR="007E5527" w:rsidRPr="004930AD" w:rsidRDefault="007E5527" w:rsidP="00C36F8A">
      <w:pPr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 xml:space="preserve">8. Mô tả vắn tắt nội dung học phần </w:t>
      </w:r>
    </w:p>
    <w:p w:rsidR="007E5527" w:rsidRPr="008708B3" w:rsidRDefault="007E5527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/>
          <w:bCs/>
          <w:i/>
          <w:iCs/>
          <w:noProof/>
          <w:sz w:val="28"/>
          <w:szCs w:val="28"/>
        </w:rPr>
      </w:pPr>
      <w:r w:rsidRPr="004930AD">
        <w:rPr>
          <w:rFonts w:ascii="Times New Roman" w:hAnsi="Times New Roman"/>
          <w:bCs/>
          <w:i/>
          <w:iCs/>
          <w:noProof/>
          <w:color w:val="FF0000"/>
          <w:sz w:val="28"/>
          <w:szCs w:val="28"/>
        </w:rPr>
        <w:tab/>
      </w:r>
      <w:r>
        <w:rPr>
          <w:rFonts w:ascii="Times New Roman" w:hAnsi="Times New Roman"/>
          <w:b/>
          <w:bCs/>
          <w:i/>
          <w:iCs/>
          <w:noProof/>
          <w:sz w:val="28"/>
          <w:szCs w:val="28"/>
        </w:rPr>
        <w:t>Chương 1.</w:t>
      </w:r>
      <w:r w:rsidRPr="008708B3">
        <w:rPr>
          <w:rFonts w:ascii="Times New Roman" w:hAnsi="Times New Roman"/>
          <w:b/>
          <w:bCs/>
          <w:i/>
          <w:iCs/>
          <w:noProof/>
          <w:sz w:val="28"/>
          <w:szCs w:val="28"/>
        </w:rPr>
        <w:t xml:space="preserve"> Hàm số một biến số</w:t>
      </w:r>
    </w:p>
    <w:p w:rsidR="007E5527" w:rsidRDefault="007E5527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>1.1. Giới hạn và liên tục của hàm số 1 biến số</w:t>
      </w:r>
    </w:p>
    <w:p w:rsidR="007E5527" w:rsidRDefault="007E5527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>1.2. Đạo hàm, vi phân</w:t>
      </w:r>
    </w:p>
    <w:p w:rsidR="007E5527" w:rsidRDefault="007E5527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>1.3. Nguyên hàm – tích phân</w:t>
      </w:r>
    </w:p>
    <w:p w:rsidR="007E5527" w:rsidRDefault="007E5527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ab/>
      </w:r>
      <w:r w:rsidRPr="008708B3">
        <w:rPr>
          <w:rFonts w:ascii="Times New Roman" w:hAnsi="Times New Roman"/>
          <w:b/>
          <w:bCs/>
          <w:i/>
          <w:iCs/>
          <w:noProof/>
          <w:sz w:val="28"/>
          <w:szCs w:val="28"/>
        </w:rPr>
        <w:t>Chương 2: Hàm nhiều biến</w:t>
      </w:r>
    </w:p>
    <w:p w:rsidR="007E5527" w:rsidRPr="008708B3" w:rsidRDefault="007E5527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>2.1. Các khái niệm cơ bản</w:t>
      </w:r>
    </w:p>
    <w:p w:rsidR="007E5527" w:rsidRDefault="007E5527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>2.2. Tích phân kép</w:t>
      </w:r>
    </w:p>
    <w:p w:rsidR="007E5527" w:rsidRDefault="007E5527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>2.3. Tích phân bội 3</w:t>
      </w:r>
    </w:p>
    <w:p w:rsidR="007E5527" w:rsidRPr="00943016" w:rsidRDefault="007E5527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ab/>
      </w:r>
      <w:r w:rsidRPr="00943016">
        <w:rPr>
          <w:rFonts w:ascii="Times New Roman" w:hAnsi="Times New Roman"/>
          <w:b/>
          <w:bCs/>
          <w:i/>
          <w:iCs/>
          <w:noProof/>
          <w:sz w:val="28"/>
          <w:szCs w:val="28"/>
        </w:rPr>
        <w:t>Chương 3: Phương trình vi phân</w:t>
      </w:r>
    </w:p>
    <w:p w:rsidR="007E5527" w:rsidRDefault="007E5527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>3.1. Số phức</w:t>
      </w:r>
    </w:p>
    <w:p w:rsidR="007E5527" w:rsidRDefault="007E5527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>3.2. Phương trình vi phân cấp 1</w:t>
      </w:r>
    </w:p>
    <w:p w:rsidR="007E5527" w:rsidRDefault="007E5527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>3.3. Phương trinh vi phân cấp 2</w:t>
      </w:r>
    </w:p>
    <w:p w:rsidR="007E5527" w:rsidRPr="00943016" w:rsidRDefault="007E5527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ab/>
      </w:r>
      <w:r w:rsidRPr="00943016">
        <w:rPr>
          <w:rFonts w:ascii="Times New Roman" w:hAnsi="Times New Roman"/>
          <w:b/>
          <w:bCs/>
          <w:i/>
          <w:iCs/>
          <w:noProof/>
          <w:sz w:val="28"/>
          <w:szCs w:val="28"/>
        </w:rPr>
        <w:t>Chương 4: Chuỗi số - Chuỗi hàm</w:t>
      </w:r>
    </w:p>
    <w:p w:rsidR="007E5527" w:rsidRDefault="007E5527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>4.1. Chuỗi số</w:t>
      </w:r>
    </w:p>
    <w:p w:rsidR="007E5527" w:rsidRDefault="007E5527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>4.2. Chuỗi hàm</w:t>
      </w:r>
    </w:p>
    <w:p w:rsidR="007E5527" w:rsidRPr="004930AD" w:rsidRDefault="007E5527" w:rsidP="004F725C">
      <w:pPr>
        <w:spacing w:before="240"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4930AD">
        <w:rPr>
          <w:rFonts w:ascii="Times New Roman" w:hAnsi="Times New Roman"/>
          <w:b/>
          <w:color w:val="000000"/>
          <w:sz w:val="28"/>
          <w:szCs w:val="28"/>
        </w:rPr>
        <w:t>9. Hiểu biết kiến thức, kỹ năng và thái độ sau khi học</w:t>
      </w:r>
    </w:p>
    <w:p w:rsidR="007E5527" w:rsidRPr="004930AD" w:rsidRDefault="007E5527" w:rsidP="004F725C">
      <w:pPr>
        <w:spacing w:after="0" w:line="240" w:lineRule="auto"/>
        <w:rPr>
          <w:rFonts w:ascii="Times New Roman" w:hAnsi="Times New Roman"/>
          <w:color w:val="0000F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66"/>
        <w:gridCol w:w="7239"/>
        <w:gridCol w:w="1266"/>
      </w:tblGrid>
      <w:tr w:rsidR="007E5527" w:rsidRPr="00E55A6B" w:rsidTr="00570880">
        <w:tc>
          <w:tcPr>
            <w:tcW w:w="1047" w:type="dxa"/>
          </w:tcPr>
          <w:p w:rsidR="007E5527" w:rsidRPr="007F7790" w:rsidRDefault="007E5527" w:rsidP="0057088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F7790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7110" w:type="dxa"/>
          </w:tcPr>
          <w:p w:rsidR="007E5527" w:rsidRPr="007F7790" w:rsidRDefault="007E5527" w:rsidP="0057088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F7790">
              <w:rPr>
                <w:rFonts w:ascii="Times New Roman" w:hAnsi="Times New Roman"/>
                <w:b/>
                <w:sz w:val="28"/>
                <w:szCs w:val="28"/>
              </w:rPr>
              <w:t>Chuẩn đầu ra môn học</w:t>
            </w:r>
          </w:p>
        </w:tc>
        <w:tc>
          <w:tcPr>
            <w:tcW w:w="1244" w:type="dxa"/>
          </w:tcPr>
          <w:p w:rsidR="007E5527" w:rsidRPr="007F7790" w:rsidRDefault="007E5527" w:rsidP="0057088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F7790">
              <w:rPr>
                <w:rFonts w:ascii="Times New Roman" w:hAnsi="Times New Roman"/>
                <w:b/>
                <w:sz w:val="28"/>
                <w:szCs w:val="28"/>
              </w:rPr>
              <w:t>PI</w:t>
            </w:r>
          </w:p>
        </w:tc>
      </w:tr>
      <w:tr w:rsidR="007E5527" w:rsidRPr="00E55A6B" w:rsidTr="00570880">
        <w:trPr>
          <w:trHeight w:val="251"/>
        </w:trPr>
        <w:tc>
          <w:tcPr>
            <w:tcW w:w="1047" w:type="dxa"/>
            <w:vMerge w:val="restart"/>
          </w:tcPr>
          <w:p w:rsidR="007E5527" w:rsidRPr="007F7790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F7790">
              <w:rPr>
                <w:rFonts w:ascii="Times New Roman" w:hAnsi="Times New Roman"/>
                <w:sz w:val="28"/>
                <w:szCs w:val="28"/>
              </w:rPr>
              <w:t>L.O.1</w:t>
            </w:r>
          </w:p>
        </w:tc>
        <w:tc>
          <w:tcPr>
            <w:tcW w:w="7110" w:type="dxa"/>
          </w:tcPr>
          <w:p w:rsidR="007E5527" w:rsidRPr="007F7790" w:rsidRDefault="007E5527" w:rsidP="00C15B4C">
            <w:pPr>
              <w:spacing w:after="0"/>
              <w:rPr>
                <w:rFonts w:ascii="Times New Roman" w:eastAsia="SymbolMT" w:hAnsi="Times New Roman"/>
                <w:sz w:val="28"/>
                <w:szCs w:val="28"/>
              </w:rPr>
            </w:pPr>
            <w:r>
              <w:rPr>
                <w:rFonts w:ascii="Times New Roman" w:eastAsia="SymbolMT" w:hAnsi="Times New Roman"/>
                <w:sz w:val="28"/>
                <w:szCs w:val="28"/>
              </w:rPr>
              <w:t xml:space="preserve">Giải được các dạng  toán  tìm giới hạn, tính liên tục, tính đạo hàm, vi phân, tích phân của hàm một biến </w:t>
            </w:r>
          </w:p>
        </w:tc>
        <w:tc>
          <w:tcPr>
            <w:tcW w:w="1244" w:type="dxa"/>
          </w:tcPr>
          <w:p w:rsidR="007E5527" w:rsidRPr="007F7790" w:rsidRDefault="007E5527" w:rsidP="0057088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5527" w:rsidRPr="00E55A6B" w:rsidTr="00570880">
        <w:trPr>
          <w:trHeight w:val="251"/>
        </w:trPr>
        <w:tc>
          <w:tcPr>
            <w:tcW w:w="1047" w:type="dxa"/>
            <w:vMerge/>
          </w:tcPr>
          <w:p w:rsidR="007E5527" w:rsidRPr="007F7790" w:rsidRDefault="007E5527" w:rsidP="00570880">
            <w:pPr>
              <w:spacing w:after="0"/>
              <w:ind w:left="3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7E5527" w:rsidRPr="007F7790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L.O.1.1 Giải đựơc các dạng toán tìm giới hạn, và tính liên tục của hàm một biến </w:t>
            </w:r>
          </w:p>
          <w:p w:rsidR="007E5527" w:rsidRPr="007F7790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F7790">
              <w:rPr>
                <w:rFonts w:ascii="Times New Roman" w:hAnsi="Times New Roman"/>
                <w:sz w:val="28"/>
                <w:szCs w:val="28"/>
              </w:rPr>
              <w:t xml:space="preserve">L.O.1.2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–Hiểu được định nghĩa đạo hàm, sử dụng công thức tính được đạo hàm của các hảm một biến </w:t>
            </w:r>
          </w:p>
          <w:p w:rsidR="007E5527" w:rsidRDefault="007E5527" w:rsidP="00570880">
            <w:pPr>
              <w:spacing w:after="0"/>
              <w:rPr>
                <w:rFonts w:ascii="Times New Roman" w:eastAsia="SymbolMT" w:hAnsi="Times New Roman"/>
                <w:sz w:val="28"/>
                <w:szCs w:val="28"/>
              </w:rPr>
            </w:pPr>
            <w:r>
              <w:rPr>
                <w:rFonts w:ascii="Times New Roman" w:eastAsia="SymbolMT" w:hAnsi="Times New Roman"/>
                <w:sz w:val="28"/>
                <w:szCs w:val="28"/>
              </w:rPr>
              <w:t xml:space="preserve">L.O.1.3 –Giải được các bài toán tìm nguyên hàm </w:t>
            </w:r>
          </w:p>
          <w:p w:rsidR="007E5527" w:rsidRPr="007F7790" w:rsidRDefault="007E5527" w:rsidP="00570880">
            <w:pPr>
              <w:spacing w:after="0"/>
              <w:rPr>
                <w:rFonts w:ascii="Times New Roman" w:eastAsia="SymbolMT" w:hAnsi="Times New Roman"/>
                <w:sz w:val="28"/>
                <w:szCs w:val="28"/>
              </w:rPr>
            </w:pPr>
            <w:r>
              <w:rPr>
                <w:rFonts w:ascii="Times New Roman" w:eastAsia="SymbolMT" w:hAnsi="Times New Roman"/>
                <w:sz w:val="28"/>
                <w:szCs w:val="28"/>
              </w:rPr>
              <w:t xml:space="preserve">                Giải được các bài toán tính tích phân</w:t>
            </w:r>
          </w:p>
        </w:tc>
        <w:tc>
          <w:tcPr>
            <w:tcW w:w="1244" w:type="dxa"/>
          </w:tcPr>
          <w:p w:rsidR="007E5527" w:rsidRPr="007F7790" w:rsidRDefault="007E5527" w:rsidP="00570880">
            <w:pPr>
              <w:spacing w:after="0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5527" w:rsidRPr="00E55A6B" w:rsidTr="00570880">
        <w:trPr>
          <w:trHeight w:val="251"/>
        </w:trPr>
        <w:tc>
          <w:tcPr>
            <w:tcW w:w="1047" w:type="dxa"/>
            <w:vMerge w:val="restart"/>
          </w:tcPr>
          <w:p w:rsidR="007E5527" w:rsidRPr="007F7790" w:rsidRDefault="007E5527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/>
                <w:sz w:val="28"/>
                <w:szCs w:val="28"/>
              </w:rPr>
            </w:pPr>
            <w:r w:rsidRPr="007F7790">
              <w:rPr>
                <w:rFonts w:ascii="Times New Roman" w:eastAsia="SymbolMT" w:hAnsi="Times New Roman"/>
                <w:sz w:val="28"/>
                <w:szCs w:val="28"/>
              </w:rPr>
              <w:t>L.O.2</w:t>
            </w:r>
          </w:p>
        </w:tc>
        <w:tc>
          <w:tcPr>
            <w:tcW w:w="7110" w:type="dxa"/>
          </w:tcPr>
          <w:p w:rsidR="007E5527" w:rsidRDefault="007E5527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/>
                <w:sz w:val="28"/>
                <w:szCs w:val="28"/>
              </w:rPr>
            </w:pPr>
            <w:r>
              <w:rPr>
                <w:rFonts w:ascii="Times New Roman" w:eastAsia="SymbolMT" w:hAnsi="Times New Roman"/>
                <w:sz w:val="28"/>
                <w:szCs w:val="28"/>
              </w:rPr>
              <w:t xml:space="preserve">Hiểu được định nghĩa hàm nhiều biến, Tính được đạo hàm riêng, Tính được tích phân kép, tích phân bội ba và ứng dụng </w:t>
            </w:r>
          </w:p>
          <w:p w:rsidR="007E5527" w:rsidRPr="007F7790" w:rsidRDefault="007E5527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/>
                <w:sz w:val="28"/>
                <w:szCs w:val="28"/>
              </w:rPr>
            </w:pPr>
          </w:p>
        </w:tc>
        <w:tc>
          <w:tcPr>
            <w:tcW w:w="1244" w:type="dxa"/>
          </w:tcPr>
          <w:p w:rsidR="007E5527" w:rsidRPr="007F7790" w:rsidRDefault="007E5527" w:rsidP="0057088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5527" w:rsidRPr="00E55A6B" w:rsidTr="00570880">
        <w:trPr>
          <w:trHeight w:val="251"/>
        </w:trPr>
        <w:tc>
          <w:tcPr>
            <w:tcW w:w="1047" w:type="dxa"/>
            <w:vMerge/>
          </w:tcPr>
          <w:p w:rsidR="007E5527" w:rsidRPr="007F7790" w:rsidRDefault="007E5527" w:rsidP="00570880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Times New Roman" w:eastAsia="SymbolMT" w:hAnsi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7E5527" w:rsidRPr="007F7790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F7790">
              <w:rPr>
                <w:rFonts w:ascii="Times New Roman" w:hAnsi="Times New Roman"/>
                <w:sz w:val="28"/>
                <w:szCs w:val="28"/>
              </w:rPr>
              <w:t xml:space="preserve">L.O.2.1 </w:t>
            </w:r>
            <w:r>
              <w:rPr>
                <w:rFonts w:ascii="Times New Roman" w:hAnsi="Times New Roman"/>
                <w:sz w:val="28"/>
                <w:szCs w:val="28"/>
              </w:rPr>
              <w:t>–Giải được các bài toán tìm đạo hàm riêng</w:t>
            </w:r>
          </w:p>
          <w:p w:rsidR="007E5527" w:rsidRDefault="007E5527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F7790">
              <w:rPr>
                <w:rFonts w:ascii="Times New Roman" w:hAnsi="Times New Roman"/>
                <w:sz w:val="28"/>
                <w:szCs w:val="28"/>
              </w:rPr>
              <w:t xml:space="preserve">L.O.2.2 </w:t>
            </w:r>
            <w:r>
              <w:rPr>
                <w:rFonts w:ascii="Times New Roman" w:hAnsi="Times New Roman"/>
                <w:sz w:val="28"/>
                <w:szCs w:val="28"/>
              </w:rPr>
              <w:t>– Giải được các bài toán tích phân kép</w:t>
            </w:r>
          </w:p>
          <w:p w:rsidR="007E5527" w:rsidRPr="007F7790" w:rsidRDefault="007E5527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Hiểu được ứng dụng của tích phân kép </w:t>
            </w:r>
          </w:p>
          <w:p w:rsidR="007E5527" w:rsidRDefault="007E5527" w:rsidP="00CF24E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L.O.2.3</w:t>
            </w:r>
            <w:r w:rsidRPr="007F77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– Giải được các bài toán tích phân bội ba</w:t>
            </w:r>
          </w:p>
          <w:p w:rsidR="007E5527" w:rsidRPr="007F7790" w:rsidRDefault="007E5527" w:rsidP="00CF24E6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Hiểu được ứng dụng của tích phân bội ba</w:t>
            </w:r>
          </w:p>
        </w:tc>
        <w:tc>
          <w:tcPr>
            <w:tcW w:w="1244" w:type="dxa"/>
          </w:tcPr>
          <w:p w:rsidR="007E5527" w:rsidRPr="007F7790" w:rsidRDefault="007E5527" w:rsidP="00570880">
            <w:pPr>
              <w:spacing w:after="0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5527" w:rsidRPr="00E55A6B" w:rsidTr="00570880">
        <w:trPr>
          <w:trHeight w:val="251"/>
        </w:trPr>
        <w:tc>
          <w:tcPr>
            <w:tcW w:w="1047" w:type="dxa"/>
            <w:vMerge w:val="restart"/>
          </w:tcPr>
          <w:p w:rsidR="007E5527" w:rsidRPr="007F7790" w:rsidRDefault="007E5527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/>
                <w:sz w:val="28"/>
                <w:szCs w:val="28"/>
              </w:rPr>
            </w:pPr>
            <w:r w:rsidRPr="007F7790">
              <w:rPr>
                <w:rFonts w:ascii="Times New Roman" w:eastAsia="SymbolMT" w:hAnsi="Times New Roman"/>
                <w:sz w:val="28"/>
                <w:szCs w:val="28"/>
              </w:rPr>
              <w:t>L.O.3</w:t>
            </w:r>
          </w:p>
        </w:tc>
        <w:tc>
          <w:tcPr>
            <w:tcW w:w="7110" w:type="dxa"/>
          </w:tcPr>
          <w:p w:rsidR="007E5527" w:rsidRDefault="007E5527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Hiểu được định nghĩa phương trỉnh vi phân</w:t>
            </w:r>
          </w:p>
          <w:p w:rsidR="007E5527" w:rsidRPr="007F7790" w:rsidRDefault="007E5527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Giải được các  dạng toán phương trình vi phân cấp 1 và phương trình vi phân cấp 2</w:t>
            </w:r>
          </w:p>
        </w:tc>
        <w:tc>
          <w:tcPr>
            <w:tcW w:w="1244" w:type="dxa"/>
          </w:tcPr>
          <w:p w:rsidR="007E5527" w:rsidRPr="007F7790" w:rsidRDefault="007E5527" w:rsidP="0057088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5527" w:rsidRPr="00E55A6B" w:rsidTr="00570880">
        <w:trPr>
          <w:trHeight w:val="251"/>
        </w:trPr>
        <w:tc>
          <w:tcPr>
            <w:tcW w:w="1047" w:type="dxa"/>
            <w:vMerge/>
          </w:tcPr>
          <w:p w:rsidR="007E5527" w:rsidRPr="007F7790" w:rsidRDefault="007E5527" w:rsidP="00570880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Times New Roman" w:eastAsia="SymbolMT" w:hAnsi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7E5527" w:rsidRPr="007F7790" w:rsidRDefault="007E5527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F7790">
              <w:rPr>
                <w:rFonts w:ascii="Times New Roman" w:hAnsi="Times New Roman"/>
                <w:sz w:val="28"/>
                <w:szCs w:val="28"/>
              </w:rPr>
              <w:t xml:space="preserve">L.O.3.1 </w:t>
            </w:r>
            <w:r>
              <w:rPr>
                <w:rFonts w:ascii="Times New Roman" w:hAnsi="Times New Roman"/>
                <w:sz w:val="28"/>
                <w:szCs w:val="28"/>
              </w:rPr>
              <w:t>– Làm được các phép toán cơ bản về số phức</w:t>
            </w:r>
          </w:p>
          <w:p w:rsidR="007E5527" w:rsidRDefault="007E5527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F7790">
              <w:rPr>
                <w:rFonts w:ascii="Times New Roman" w:hAnsi="Times New Roman"/>
                <w:sz w:val="28"/>
                <w:szCs w:val="28"/>
              </w:rPr>
              <w:t xml:space="preserve">L.O.3.2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– Giải được các dạng toán cơ bản phương trình vi phân cấp một </w:t>
            </w:r>
          </w:p>
          <w:p w:rsidR="007E5527" w:rsidRPr="007F7790" w:rsidRDefault="007E5527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L.O.3.3</w:t>
            </w:r>
            <w:r w:rsidRPr="007F77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– Giải được các dạng toán cơ bản phương trình vi phân cấp hai</w:t>
            </w:r>
          </w:p>
        </w:tc>
        <w:tc>
          <w:tcPr>
            <w:tcW w:w="1244" w:type="dxa"/>
          </w:tcPr>
          <w:p w:rsidR="007E5527" w:rsidRPr="007F7790" w:rsidRDefault="007E5527" w:rsidP="00570880">
            <w:pPr>
              <w:spacing w:after="0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5527" w:rsidRPr="00E55A6B" w:rsidTr="00570880">
        <w:tc>
          <w:tcPr>
            <w:tcW w:w="1047" w:type="dxa"/>
            <w:vMerge w:val="restart"/>
          </w:tcPr>
          <w:p w:rsidR="007E5527" w:rsidRPr="007F7790" w:rsidRDefault="007E5527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F7790">
              <w:rPr>
                <w:rFonts w:ascii="Times New Roman" w:hAnsi="Times New Roman"/>
                <w:sz w:val="28"/>
                <w:szCs w:val="28"/>
              </w:rPr>
              <w:t>L.O.4</w:t>
            </w:r>
          </w:p>
        </w:tc>
        <w:tc>
          <w:tcPr>
            <w:tcW w:w="7110" w:type="dxa"/>
          </w:tcPr>
          <w:p w:rsidR="007E5527" w:rsidRDefault="007E5527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Hiểu được định nghỉa chuổi số, chuổi hàm,</w:t>
            </w:r>
          </w:p>
          <w:p w:rsidR="007E5527" w:rsidRDefault="007E5527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Xét được tính hội tụ hay phân kỳ của chuổi số</w:t>
            </w:r>
          </w:p>
          <w:p w:rsidR="007E5527" w:rsidRPr="007F7790" w:rsidRDefault="007E5527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Tìm được miền hội tụ của chuổi hàm </w:t>
            </w:r>
          </w:p>
        </w:tc>
        <w:tc>
          <w:tcPr>
            <w:tcW w:w="1244" w:type="dxa"/>
          </w:tcPr>
          <w:p w:rsidR="007E5527" w:rsidRPr="007F7790" w:rsidRDefault="007E5527" w:rsidP="00F3519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5527" w:rsidRPr="00E55A6B" w:rsidTr="00570880">
        <w:tc>
          <w:tcPr>
            <w:tcW w:w="1047" w:type="dxa"/>
            <w:vMerge/>
          </w:tcPr>
          <w:p w:rsidR="007E5527" w:rsidRPr="007F7790" w:rsidRDefault="007E5527" w:rsidP="00570880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7E5527" w:rsidRPr="007F7790" w:rsidRDefault="007E5527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F7790">
              <w:rPr>
                <w:rFonts w:ascii="Times New Roman" w:hAnsi="Times New Roman"/>
                <w:sz w:val="28"/>
                <w:szCs w:val="28"/>
              </w:rPr>
              <w:t xml:space="preserve">L.O.4.1 </w:t>
            </w:r>
            <w:r>
              <w:rPr>
                <w:rFonts w:ascii="Times New Roman" w:hAnsi="Times New Roman"/>
                <w:sz w:val="28"/>
                <w:szCs w:val="28"/>
              </w:rPr>
              <w:t>– Chứng minh được chuổi số hội tụ hay phân kỳ</w:t>
            </w:r>
          </w:p>
          <w:p w:rsidR="007E5527" w:rsidRPr="007F7790" w:rsidRDefault="007E5527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F7790">
              <w:rPr>
                <w:rFonts w:ascii="Times New Roman" w:hAnsi="Times New Roman"/>
                <w:sz w:val="28"/>
                <w:szCs w:val="28"/>
              </w:rPr>
              <w:t>L.O.4.2 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Tìm đuôc miển hội tụ của chuổi hàm </w:t>
            </w:r>
          </w:p>
        </w:tc>
        <w:tc>
          <w:tcPr>
            <w:tcW w:w="1244" w:type="dxa"/>
          </w:tcPr>
          <w:p w:rsidR="007E5527" w:rsidRPr="007F7790" w:rsidRDefault="007E5527" w:rsidP="00570880">
            <w:pPr>
              <w:spacing w:after="0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E5527" w:rsidRPr="004930AD" w:rsidRDefault="007E5527" w:rsidP="004F725C">
      <w:pPr>
        <w:spacing w:before="120" w:after="0" w:line="240" w:lineRule="auto"/>
        <w:rPr>
          <w:rFonts w:ascii="Times New Roman" w:hAnsi="Times New Roman"/>
          <w:i/>
          <w:color w:val="FF0000"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ab/>
      </w:r>
    </w:p>
    <w:p w:rsidR="007E5527" w:rsidRPr="004930AD" w:rsidRDefault="007E5527" w:rsidP="004F725C">
      <w:pPr>
        <w:tabs>
          <w:tab w:val="left" w:pos="3686"/>
        </w:tabs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>10. Nhiệm vụ của sinh viên</w:t>
      </w:r>
    </w:p>
    <w:p w:rsidR="007E5527" w:rsidRPr="004930AD" w:rsidRDefault="007E5527" w:rsidP="004F725C">
      <w:pPr>
        <w:keepNext/>
        <w:spacing w:before="120" w:after="0" w:line="240" w:lineRule="auto"/>
        <w:jc w:val="both"/>
        <w:outlineLvl w:val="3"/>
        <w:rPr>
          <w:rFonts w:ascii="Times New Roman" w:hAnsi="Times New Roman"/>
          <w:bCs/>
          <w:sz w:val="28"/>
          <w:szCs w:val="28"/>
        </w:rPr>
      </w:pPr>
      <w:r w:rsidRPr="004930AD">
        <w:rPr>
          <w:rFonts w:ascii="Times New Roman" w:hAnsi="Times New Roman"/>
          <w:bCs/>
          <w:sz w:val="28"/>
          <w:szCs w:val="28"/>
        </w:rPr>
        <w:tab/>
        <w:t xml:space="preserve">- Tham dự học, thảo luận, kiểm tra, thi theo QĐ </w:t>
      </w:r>
      <w:r w:rsidRPr="009F5780">
        <w:rPr>
          <w:rFonts w:ascii="Times New Roman" w:hAnsi="Times New Roman"/>
          <w:bCs/>
          <w:sz w:val="28"/>
          <w:szCs w:val="28"/>
        </w:rPr>
        <w:t xml:space="preserve">số: </w:t>
      </w:r>
      <w:r>
        <w:rPr>
          <w:rFonts w:ascii="Times New Roman" w:hAnsi="Times New Roman"/>
          <w:bCs/>
          <w:sz w:val="28"/>
          <w:szCs w:val="28"/>
        </w:rPr>
        <w:t>713/QĐ-LTT-ĐT</w:t>
      </w:r>
      <w:r w:rsidRPr="002E5971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r w:rsidRPr="002E5971">
        <w:rPr>
          <w:rFonts w:ascii="Times New Roman" w:hAnsi="Times New Roman"/>
          <w:bCs/>
          <w:sz w:val="28"/>
          <w:szCs w:val="28"/>
        </w:rPr>
        <w:t>và</w:t>
      </w:r>
      <w:r w:rsidRPr="002E5971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r w:rsidRPr="004930AD">
        <w:rPr>
          <w:rFonts w:ascii="Times New Roman" w:hAnsi="Times New Roman"/>
          <w:bCs/>
          <w:sz w:val="28"/>
          <w:szCs w:val="28"/>
        </w:rPr>
        <w:t xml:space="preserve">qui chế học vụ hiện hành của nhà trường. </w:t>
      </w:r>
    </w:p>
    <w:p w:rsidR="007E5527" w:rsidRPr="004930AD" w:rsidRDefault="007E5527" w:rsidP="004F725C">
      <w:pPr>
        <w:spacing w:before="120"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930AD">
        <w:rPr>
          <w:rFonts w:ascii="Times New Roman" w:hAnsi="Times New Roman"/>
          <w:bCs/>
          <w:sz w:val="28"/>
          <w:szCs w:val="28"/>
        </w:rPr>
        <w:tab/>
        <w:t>- Dự lớp đầy đủ</w:t>
      </w:r>
    </w:p>
    <w:p w:rsidR="007E5527" w:rsidRPr="004930AD" w:rsidRDefault="007E5527" w:rsidP="004F725C">
      <w:pPr>
        <w:spacing w:before="120"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930AD">
        <w:rPr>
          <w:rFonts w:ascii="Times New Roman" w:hAnsi="Times New Roman"/>
          <w:bCs/>
          <w:sz w:val="28"/>
          <w:szCs w:val="28"/>
        </w:rPr>
        <w:tab/>
        <w:t>- Bài tập: trên lớp và ở nhà</w:t>
      </w:r>
    </w:p>
    <w:p w:rsidR="007E5527" w:rsidRPr="004930AD" w:rsidRDefault="007E5527" w:rsidP="004F725C">
      <w:pPr>
        <w:spacing w:before="120"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930AD">
        <w:rPr>
          <w:rFonts w:ascii="Times New Roman" w:hAnsi="Times New Roman"/>
          <w:iCs/>
          <w:sz w:val="28"/>
          <w:szCs w:val="28"/>
        </w:rPr>
        <w:tab/>
        <w:t>- Khác: theo yêu cầu của giảng viên</w:t>
      </w:r>
    </w:p>
    <w:p w:rsidR="007E5527" w:rsidRPr="004930AD" w:rsidRDefault="007E5527" w:rsidP="004F725C">
      <w:pPr>
        <w:spacing w:before="120"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 xml:space="preserve">11. </w:t>
      </w:r>
      <w:r w:rsidRPr="004930AD">
        <w:rPr>
          <w:rFonts w:ascii="Times New Roman" w:hAnsi="Times New Roman"/>
          <w:b/>
          <w:bCs/>
          <w:sz w:val="28"/>
          <w:szCs w:val="28"/>
        </w:rPr>
        <w:t>Tài liệu học tập</w:t>
      </w:r>
    </w:p>
    <w:p w:rsidR="007E5527" w:rsidRPr="004930AD" w:rsidRDefault="007E5527" w:rsidP="004F725C">
      <w:pPr>
        <w:spacing w:before="120"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 xml:space="preserve">  </w:t>
      </w:r>
      <w:r w:rsidRPr="004930AD">
        <w:rPr>
          <w:rFonts w:ascii="Times New Roman" w:hAnsi="Times New Roman"/>
          <w:b/>
          <w:bCs/>
          <w:sz w:val="28"/>
          <w:szCs w:val="28"/>
        </w:rPr>
        <w:t xml:space="preserve">   Sách, giáo trình chính</w:t>
      </w:r>
    </w:p>
    <w:p w:rsidR="007E5527" w:rsidRPr="002E5971" w:rsidRDefault="007E5527" w:rsidP="004F725C">
      <w:pPr>
        <w:spacing w:before="120" w:after="0" w:line="240" w:lineRule="auto"/>
        <w:ind w:left="720"/>
        <w:jc w:val="both"/>
        <w:rPr>
          <w:rFonts w:ascii="Times New Roman" w:hAnsi="Times New Roman"/>
          <w:bCs/>
          <w:sz w:val="28"/>
          <w:szCs w:val="28"/>
        </w:rPr>
      </w:pPr>
      <w:r w:rsidRPr="002E5971">
        <w:rPr>
          <w:rFonts w:ascii="Times New Roman" w:hAnsi="Times New Roman"/>
          <w:bCs/>
          <w:sz w:val="28"/>
          <w:szCs w:val="28"/>
        </w:rPr>
        <w:t>Giáo trình lưu hành nội bộ - Trường Cao đẳng Lý Tự Trọng TP Hồ Chí Minh.</w:t>
      </w:r>
    </w:p>
    <w:p w:rsidR="007E5527" w:rsidRPr="004930AD" w:rsidRDefault="007E5527" w:rsidP="004F725C">
      <w:pPr>
        <w:spacing w:before="120"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4930AD">
        <w:rPr>
          <w:rFonts w:ascii="Times New Roman" w:hAnsi="Times New Roman"/>
          <w:b/>
          <w:bCs/>
          <w:sz w:val="28"/>
          <w:szCs w:val="28"/>
        </w:rPr>
        <w:t xml:space="preserve">   Tài liệu tham khảo</w:t>
      </w:r>
    </w:p>
    <w:p w:rsidR="007E5527" w:rsidRPr="00197D88" w:rsidRDefault="007E5527" w:rsidP="004F725C">
      <w:pPr>
        <w:tabs>
          <w:tab w:val="left" w:pos="3686"/>
        </w:tabs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Toán cao cấp 1, 2, 3 – Nguyễn Đình Trí </w:t>
      </w:r>
    </w:p>
    <w:p w:rsidR="007E5527" w:rsidRPr="004930AD" w:rsidRDefault="007E5527" w:rsidP="004F725C">
      <w:pPr>
        <w:tabs>
          <w:tab w:val="left" w:pos="3686"/>
        </w:tabs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>12. Tiêu chuẩn đánh giá sinh viên</w:t>
      </w:r>
    </w:p>
    <w:p w:rsidR="007E5527" w:rsidRPr="004930AD" w:rsidRDefault="007E5527" w:rsidP="004F725C">
      <w:pPr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30AD">
        <w:rPr>
          <w:rFonts w:ascii="Times New Roman" w:hAnsi="Times New Roman"/>
          <w:bCs/>
          <w:sz w:val="28"/>
          <w:szCs w:val="28"/>
        </w:rPr>
        <w:tab/>
        <w:t>- Dự lớp: từ</w:t>
      </w:r>
      <w:r>
        <w:rPr>
          <w:rFonts w:ascii="Times New Roman" w:hAnsi="Times New Roman"/>
          <w:sz w:val="28"/>
          <w:szCs w:val="28"/>
        </w:rPr>
        <w:t xml:space="preserve">  7</w:t>
      </w:r>
      <w:r w:rsidRPr="004930AD">
        <w:rPr>
          <w:rFonts w:ascii="Times New Roman" w:hAnsi="Times New Roman"/>
          <w:sz w:val="28"/>
          <w:szCs w:val="28"/>
        </w:rPr>
        <w:t>0% trở lên</w:t>
      </w:r>
    </w:p>
    <w:p w:rsidR="007E5527" w:rsidRPr="004930AD" w:rsidRDefault="007E5527" w:rsidP="004F725C">
      <w:pPr>
        <w:spacing w:before="120"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930AD">
        <w:rPr>
          <w:rFonts w:ascii="Times New Roman" w:hAnsi="Times New Roman"/>
          <w:bCs/>
          <w:sz w:val="28"/>
          <w:szCs w:val="28"/>
        </w:rPr>
        <w:tab/>
        <w:t>- Thảo luận theo nhóm</w:t>
      </w:r>
    </w:p>
    <w:p w:rsidR="007E5527" w:rsidRPr="004930AD" w:rsidRDefault="007E5527" w:rsidP="004F725C">
      <w:pPr>
        <w:spacing w:before="120"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930AD">
        <w:rPr>
          <w:rFonts w:ascii="Times New Roman" w:hAnsi="Times New Roman"/>
          <w:bCs/>
          <w:sz w:val="28"/>
          <w:szCs w:val="28"/>
        </w:rPr>
        <w:tab/>
        <w:t>- Kiểm tra thường xuyên</w:t>
      </w:r>
    </w:p>
    <w:p w:rsidR="007E5527" w:rsidRPr="004930AD" w:rsidRDefault="007E5527" w:rsidP="004F725C">
      <w:pPr>
        <w:spacing w:before="120"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930AD">
        <w:rPr>
          <w:rFonts w:ascii="Times New Roman" w:hAnsi="Times New Roman"/>
          <w:bCs/>
          <w:sz w:val="28"/>
          <w:szCs w:val="28"/>
        </w:rPr>
        <w:tab/>
        <w:t xml:space="preserve">- Thi giữa học phần </w:t>
      </w:r>
    </w:p>
    <w:p w:rsidR="007E5527" w:rsidRPr="004930AD" w:rsidRDefault="007E5527" w:rsidP="004F725C">
      <w:pPr>
        <w:spacing w:before="120"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930AD">
        <w:rPr>
          <w:rFonts w:ascii="Times New Roman" w:hAnsi="Times New Roman"/>
          <w:bCs/>
          <w:sz w:val="28"/>
          <w:szCs w:val="28"/>
        </w:rPr>
        <w:tab/>
        <w:t xml:space="preserve">- Thi kết thúc học phần </w:t>
      </w:r>
    </w:p>
    <w:p w:rsidR="007E5527" w:rsidRPr="004930AD" w:rsidRDefault="007E5527" w:rsidP="004F725C">
      <w:pPr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30AD">
        <w:rPr>
          <w:rFonts w:ascii="Times New Roman" w:hAnsi="Times New Roman"/>
          <w:bCs/>
          <w:sz w:val="28"/>
          <w:szCs w:val="28"/>
        </w:rPr>
        <w:tab/>
        <w:t xml:space="preserve">- Khác: theo yêu cầu của giảng viên </w:t>
      </w:r>
    </w:p>
    <w:p w:rsidR="007E5527" w:rsidRPr="004930AD" w:rsidRDefault="007E5527" w:rsidP="004F725C">
      <w:pPr>
        <w:tabs>
          <w:tab w:val="left" w:pos="3686"/>
        </w:tabs>
        <w:spacing w:before="120" w:after="0" w:line="240" w:lineRule="auto"/>
        <w:rPr>
          <w:rFonts w:ascii="Times New Roman" w:hAnsi="Times New Roman"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>13.</w:t>
      </w:r>
      <w:r w:rsidRPr="004930AD">
        <w:rPr>
          <w:rFonts w:ascii="Times New Roman" w:hAnsi="Times New Roman"/>
          <w:sz w:val="28"/>
          <w:szCs w:val="28"/>
        </w:rPr>
        <w:t xml:space="preserve"> </w:t>
      </w:r>
      <w:r w:rsidRPr="004930AD">
        <w:rPr>
          <w:rFonts w:ascii="Times New Roman" w:hAnsi="Times New Roman"/>
          <w:b/>
          <w:sz w:val="28"/>
          <w:szCs w:val="28"/>
        </w:rPr>
        <w:t xml:space="preserve">Thang điểm thi: </w:t>
      </w:r>
      <w:r w:rsidRPr="004930AD">
        <w:rPr>
          <w:rFonts w:ascii="Times New Roman" w:hAnsi="Times New Roman"/>
          <w:sz w:val="28"/>
          <w:szCs w:val="28"/>
        </w:rPr>
        <w:t>theo học chế tín chỉ</w:t>
      </w:r>
      <w:r>
        <w:rPr>
          <w:rFonts w:ascii="Times New Roman" w:hAnsi="Times New Roman"/>
          <w:sz w:val="28"/>
          <w:szCs w:val="28"/>
        </w:rPr>
        <w:t>:10 điểm</w:t>
      </w:r>
    </w:p>
    <w:p w:rsidR="007E5527" w:rsidRPr="004930AD" w:rsidRDefault="007E5527" w:rsidP="004F725C">
      <w:pPr>
        <w:tabs>
          <w:tab w:val="left" w:pos="3686"/>
        </w:tabs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>14.</w:t>
      </w:r>
      <w:r w:rsidRPr="004930AD">
        <w:rPr>
          <w:rFonts w:ascii="Times New Roman" w:hAnsi="Times New Roman"/>
          <w:sz w:val="28"/>
          <w:szCs w:val="28"/>
        </w:rPr>
        <w:t xml:space="preserve"> </w:t>
      </w:r>
      <w:r w:rsidRPr="004930AD">
        <w:rPr>
          <w:rFonts w:ascii="Times New Roman" w:hAnsi="Times New Roman"/>
          <w:b/>
          <w:sz w:val="28"/>
          <w:szCs w:val="28"/>
        </w:rPr>
        <w:t>Nội dung chi tiết học phần</w:t>
      </w:r>
    </w:p>
    <w:p w:rsidR="007E5527" w:rsidRPr="004930AD" w:rsidRDefault="007E5527" w:rsidP="004F725C">
      <w:pPr>
        <w:spacing w:after="0" w:line="240" w:lineRule="auto"/>
        <w:rPr>
          <w:rFonts w:ascii="Times New Roman" w:hAnsi="Times New Roman"/>
          <w:color w:val="0000FF"/>
          <w:sz w:val="28"/>
          <w:szCs w:val="28"/>
        </w:rPr>
      </w:pPr>
    </w:p>
    <w:tbl>
      <w:tblPr>
        <w:tblW w:w="518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1"/>
        <w:gridCol w:w="1742"/>
        <w:gridCol w:w="3630"/>
        <w:gridCol w:w="2323"/>
        <w:gridCol w:w="1501"/>
      </w:tblGrid>
      <w:tr w:rsidR="007E5527" w:rsidRPr="00E55A6B" w:rsidTr="002E5971">
        <w:tc>
          <w:tcPr>
            <w:tcW w:w="704" w:type="dxa"/>
            <w:vAlign w:val="center"/>
          </w:tcPr>
          <w:p w:rsidR="007E5527" w:rsidRPr="00412D47" w:rsidRDefault="007E5527" w:rsidP="00542EF0">
            <w:pPr>
              <w:spacing w:after="0"/>
              <w:ind w:righ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/>
                <w:sz w:val="28"/>
                <w:szCs w:val="28"/>
              </w:rPr>
              <w:t>Tuần</w:t>
            </w:r>
          </w:p>
        </w:tc>
        <w:tc>
          <w:tcPr>
            <w:tcW w:w="1701" w:type="dxa"/>
            <w:vAlign w:val="center"/>
          </w:tcPr>
          <w:p w:rsidR="007E5527" w:rsidRPr="00412D47" w:rsidRDefault="007E5527" w:rsidP="0057088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3544" w:type="dxa"/>
            <w:vAlign w:val="center"/>
          </w:tcPr>
          <w:p w:rsidR="007E5527" w:rsidRPr="00412D47" w:rsidRDefault="007E5527" w:rsidP="0057088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/>
                <w:sz w:val="28"/>
                <w:szCs w:val="28"/>
              </w:rPr>
              <w:t xml:space="preserve">Chuẩn đầu ra </w:t>
            </w:r>
            <w:r w:rsidRPr="00412D47">
              <w:rPr>
                <w:rFonts w:ascii="Times New Roman" w:hAnsi="Times New Roman"/>
                <w:b/>
                <w:sz w:val="28"/>
                <w:szCs w:val="28"/>
              </w:rPr>
              <w:br/>
              <w:t>chi tiết</w:t>
            </w:r>
          </w:p>
        </w:tc>
        <w:tc>
          <w:tcPr>
            <w:tcW w:w="2268" w:type="dxa"/>
            <w:vAlign w:val="center"/>
          </w:tcPr>
          <w:p w:rsidR="007E5527" w:rsidRPr="00412D47" w:rsidRDefault="007E5527" w:rsidP="0057088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/>
                <w:sz w:val="28"/>
                <w:szCs w:val="28"/>
              </w:rPr>
              <w:t xml:space="preserve">Hoạt động </w:t>
            </w:r>
            <w:r w:rsidRPr="00412D47">
              <w:rPr>
                <w:rFonts w:ascii="Times New Roman" w:hAnsi="Times New Roman"/>
                <w:b/>
                <w:sz w:val="28"/>
                <w:szCs w:val="28"/>
              </w:rPr>
              <w:br/>
              <w:t>dạy và học</w:t>
            </w:r>
          </w:p>
        </w:tc>
        <w:tc>
          <w:tcPr>
            <w:tcW w:w="1466" w:type="dxa"/>
            <w:vAlign w:val="center"/>
          </w:tcPr>
          <w:p w:rsidR="007E5527" w:rsidRPr="00412D47" w:rsidRDefault="007E5527" w:rsidP="00570880">
            <w:pPr>
              <w:spacing w:after="0"/>
              <w:ind w:left="5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/>
                <w:sz w:val="28"/>
                <w:szCs w:val="28"/>
              </w:rPr>
              <w:t xml:space="preserve">Hoạt động </w:t>
            </w:r>
            <w:r w:rsidRPr="00412D47">
              <w:rPr>
                <w:rFonts w:ascii="Times New Roman" w:hAnsi="Times New Roman"/>
                <w:b/>
                <w:sz w:val="28"/>
                <w:szCs w:val="28"/>
              </w:rPr>
              <w:br/>
              <w:t>đánh giá</w:t>
            </w:r>
          </w:p>
        </w:tc>
      </w:tr>
      <w:tr w:rsidR="007E5527" w:rsidRPr="00E55A6B" w:rsidTr="002E5971">
        <w:tc>
          <w:tcPr>
            <w:tcW w:w="704" w:type="dxa"/>
            <w:vAlign w:val="center"/>
          </w:tcPr>
          <w:p w:rsidR="007E5527" w:rsidRPr="00412D47" w:rsidRDefault="007E5527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7E5527" w:rsidRPr="00412D47" w:rsidRDefault="007E5527" w:rsidP="00E562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  <w:t>-Giới hạn và liên tục của hàm số 1 biến số(4 tiết)</w:t>
            </w:r>
          </w:p>
        </w:tc>
        <w:tc>
          <w:tcPr>
            <w:tcW w:w="3544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 xml:space="preserve">Giải đựơc các dạng toán tìm giới hạn, và xét tính liên tục của hàm một biến </w:t>
            </w:r>
          </w:p>
        </w:tc>
        <w:tc>
          <w:tcPr>
            <w:tcW w:w="2268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-Thuyết trình, vấn đáp, gợi mở vấn đề</w:t>
            </w:r>
          </w:p>
          <w:p w:rsidR="007E5527" w:rsidRPr="00412D47" w:rsidRDefault="007E5527" w:rsidP="00412D4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- Ví dụ minh họa</w:t>
            </w:r>
          </w:p>
        </w:tc>
        <w:tc>
          <w:tcPr>
            <w:tcW w:w="1466" w:type="dxa"/>
            <w:vAlign w:val="center"/>
          </w:tcPr>
          <w:p w:rsidR="007E5527" w:rsidRPr="00412D47" w:rsidRDefault="007E5527" w:rsidP="00412D4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-Làm bài tập, bài tập nhóm</w:t>
            </w:r>
          </w:p>
        </w:tc>
      </w:tr>
      <w:tr w:rsidR="007E5527" w:rsidRPr="00E55A6B" w:rsidTr="002E5971">
        <w:tc>
          <w:tcPr>
            <w:tcW w:w="704" w:type="dxa"/>
            <w:vAlign w:val="center"/>
          </w:tcPr>
          <w:p w:rsidR="007E5527" w:rsidRPr="00412D47" w:rsidRDefault="007E5527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  <w:vAlign w:val="center"/>
          </w:tcPr>
          <w:p w:rsidR="007E5527" w:rsidRPr="00412D47" w:rsidRDefault="007E5527" w:rsidP="00E562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  <w:t>-Đạo hàm vi phân (4tiết)</w:t>
            </w:r>
          </w:p>
        </w:tc>
        <w:tc>
          <w:tcPr>
            <w:tcW w:w="3544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Thuộc  được các công thức đạo hàm</w:t>
            </w:r>
          </w:p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Sử dụng công thức tính được đạo hàm các hàm số một biến</w:t>
            </w:r>
          </w:p>
        </w:tc>
        <w:tc>
          <w:tcPr>
            <w:tcW w:w="2268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-Hệ thống các công thức cơ bản đa học</w:t>
            </w:r>
          </w:p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-Vận dụng thành thạo các công thức vào các dạng bài tập cụ thể</w:t>
            </w:r>
          </w:p>
        </w:tc>
        <w:tc>
          <w:tcPr>
            <w:tcW w:w="1466" w:type="dxa"/>
            <w:vAlign w:val="center"/>
          </w:tcPr>
          <w:p w:rsidR="007E5527" w:rsidRPr="00412D47" w:rsidRDefault="007E5527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  <w:tr w:rsidR="007E5527" w:rsidRPr="00E55A6B" w:rsidTr="002E5971">
        <w:tc>
          <w:tcPr>
            <w:tcW w:w="704" w:type="dxa"/>
            <w:vAlign w:val="center"/>
          </w:tcPr>
          <w:p w:rsidR="007E5527" w:rsidRPr="00412D47" w:rsidRDefault="007E5527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  <w:vAlign w:val="center"/>
          </w:tcPr>
          <w:p w:rsidR="007E5527" w:rsidRPr="00412D47" w:rsidRDefault="007E5527" w:rsidP="00E562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  <w:t>- Nguyên hàm, tích phân (4 tiết)</w:t>
            </w:r>
          </w:p>
        </w:tc>
        <w:tc>
          <w:tcPr>
            <w:tcW w:w="3544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Tìm được nguyên hàm , tính được tích phân một số hàm hửu tỉ</w:t>
            </w:r>
          </w:p>
        </w:tc>
        <w:tc>
          <w:tcPr>
            <w:tcW w:w="2268" w:type="dxa"/>
            <w:vAlign w:val="center"/>
          </w:tcPr>
          <w:p w:rsidR="007E5527" w:rsidRPr="00412D47" w:rsidRDefault="007E5527" w:rsidP="009420D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Giảng viên hướng dẫn các dạng bài tập  từ cơ bản đến nâng cao, yêu cầu sinh viên làm các bài tập tương tự</w:t>
            </w:r>
          </w:p>
        </w:tc>
        <w:tc>
          <w:tcPr>
            <w:tcW w:w="1466" w:type="dxa"/>
            <w:vAlign w:val="center"/>
          </w:tcPr>
          <w:p w:rsidR="007E5527" w:rsidRPr="00412D47" w:rsidRDefault="007E5527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  <w:tr w:rsidR="007E5527" w:rsidRPr="00E55A6B" w:rsidTr="002E5971">
        <w:tc>
          <w:tcPr>
            <w:tcW w:w="704" w:type="dxa"/>
            <w:vAlign w:val="center"/>
          </w:tcPr>
          <w:p w:rsidR="007E5527" w:rsidRPr="00412D47" w:rsidRDefault="007E5527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  <w:vAlign w:val="center"/>
          </w:tcPr>
          <w:p w:rsidR="007E5527" w:rsidRPr="00412D47" w:rsidRDefault="007E5527" w:rsidP="00E562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  <w:t>- Nguyên hàm, tích phân (4 tiết)</w:t>
            </w:r>
          </w:p>
        </w:tc>
        <w:tc>
          <w:tcPr>
            <w:tcW w:w="3544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 xml:space="preserve">Tìm được nguyên hàm , tính được tích phân một số hàm vô tỉ, hàm lượng giác </w:t>
            </w:r>
          </w:p>
        </w:tc>
        <w:tc>
          <w:tcPr>
            <w:tcW w:w="2268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Thuyết trình, vấn đáp. Giảng viên giải mẫu một số ví dụ căn bản</w:t>
            </w:r>
          </w:p>
        </w:tc>
        <w:tc>
          <w:tcPr>
            <w:tcW w:w="1466" w:type="dxa"/>
            <w:vAlign w:val="center"/>
          </w:tcPr>
          <w:p w:rsidR="007E5527" w:rsidRPr="00412D47" w:rsidRDefault="007E5527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  <w:tr w:rsidR="007E5527" w:rsidRPr="00E55A6B" w:rsidTr="002E5971">
        <w:tc>
          <w:tcPr>
            <w:tcW w:w="704" w:type="dxa"/>
            <w:vAlign w:val="center"/>
          </w:tcPr>
          <w:p w:rsidR="007E5527" w:rsidRPr="00412D47" w:rsidRDefault="007E5527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vAlign w:val="center"/>
          </w:tcPr>
          <w:p w:rsidR="007E5527" w:rsidRPr="00412D47" w:rsidRDefault="007E5527" w:rsidP="00E562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  <w:t>-Định nghĩa – Đạo hàm của hàm nhiều biến (4 tiết)</w:t>
            </w:r>
          </w:p>
        </w:tc>
        <w:tc>
          <w:tcPr>
            <w:tcW w:w="3544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Hiểu được định nghĩa hàm nhiều biến</w:t>
            </w:r>
          </w:p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Tính được đạo hàm riêng một số hàm cơ bản</w:t>
            </w:r>
          </w:p>
        </w:tc>
        <w:tc>
          <w:tcPr>
            <w:tcW w:w="2268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Giảng viên xây dựng định nghĩa đạo hàm, nêu phương pháp tính đạo hàm riêng. Cho ví dụ minh họa</w:t>
            </w:r>
          </w:p>
        </w:tc>
        <w:tc>
          <w:tcPr>
            <w:tcW w:w="1466" w:type="dxa"/>
            <w:vAlign w:val="center"/>
          </w:tcPr>
          <w:p w:rsidR="007E5527" w:rsidRPr="00412D47" w:rsidRDefault="007E5527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  <w:tr w:rsidR="007E5527" w:rsidRPr="00E55A6B" w:rsidTr="002E5971">
        <w:tc>
          <w:tcPr>
            <w:tcW w:w="704" w:type="dxa"/>
            <w:vAlign w:val="center"/>
          </w:tcPr>
          <w:p w:rsidR="007E5527" w:rsidRPr="00412D47" w:rsidRDefault="007E5527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701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  <w:t>-Định nghĩa – Đạo hàm của hàm nhiều biến (2 tiết)</w:t>
            </w:r>
          </w:p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  <w:t>-Tích phân kép(2 tiết)</w:t>
            </w:r>
          </w:p>
        </w:tc>
        <w:tc>
          <w:tcPr>
            <w:tcW w:w="3544" w:type="dxa"/>
            <w:vAlign w:val="center"/>
          </w:tcPr>
          <w:p w:rsidR="007E5527" w:rsidRPr="00412D47" w:rsidRDefault="007E5527" w:rsidP="00A8301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Tính đươc đạo riêng của một số hàm  nâng cao.</w:t>
            </w:r>
          </w:p>
          <w:p w:rsidR="007E5527" w:rsidRPr="00412D47" w:rsidRDefault="007E5527" w:rsidP="00A8301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Nắm được định nghĩa  và ứng dụng của tích phân kép</w:t>
            </w:r>
          </w:p>
        </w:tc>
        <w:tc>
          <w:tcPr>
            <w:tcW w:w="2268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Hướng dẫn sinh viên làm các dạng bài tập về đạo hàm.</w:t>
            </w:r>
          </w:p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Nêu khái niệm tích phân kép và nói ứng dụng tích phân kép. Cho ví dụ minh họa</w:t>
            </w:r>
          </w:p>
        </w:tc>
        <w:tc>
          <w:tcPr>
            <w:tcW w:w="1466" w:type="dxa"/>
            <w:vAlign w:val="center"/>
          </w:tcPr>
          <w:p w:rsidR="007E5527" w:rsidRPr="00412D47" w:rsidRDefault="007E5527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  <w:tr w:rsidR="007E5527" w:rsidRPr="00E55A6B" w:rsidTr="002E5971">
        <w:tc>
          <w:tcPr>
            <w:tcW w:w="704" w:type="dxa"/>
            <w:vAlign w:val="center"/>
          </w:tcPr>
          <w:p w:rsidR="007E5527" w:rsidRPr="00412D47" w:rsidRDefault="007E5527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  <w:vAlign w:val="center"/>
          </w:tcPr>
          <w:p w:rsidR="007E5527" w:rsidRPr="00412D47" w:rsidRDefault="007E5527" w:rsidP="00E562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  <w:t>-Tích phân kép(4 tiết)</w:t>
            </w:r>
          </w:p>
        </w:tc>
        <w:tc>
          <w:tcPr>
            <w:tcW w:w="3544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Giải được các bài toán tích phân kép với cận cho trước</w:t>
            </w:r>
          </w:p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Tìm được cận của tích phân khi biết miề</w:t>
            </w:r>
            <w:r>
              <w:rPr>
                <w:rFonts w:ascii="Times New Roman" w:hAnsi="Times New Roman"/>
                <w:sz w:val="28"/>
                <w:szCs w:val="28"/>
              </w:rPr>
              <w:t>n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 xml:space="preserve"> giới hạn D</w:t>
            </w:r>
          </w:p>
        </w:tc>
        <w:tc>
          <w:tcPr>
            <w:tcW w:w="2268" w:type="dxa"/>
            <w:vAlign w:val="center"/>
          </w:tcPr>
          <w:p w:rsidR="007E5527" w:rsidRDefault="007E5527" w:rsidP="00D70B4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 xml:space="preserve">Giảng viên hệ thống một số bài tập đi từ cơ bản đến nâng cao. </w:t>
            </w:r>
          </w:p>
          <w:p w:rsidR="007E5527" w:rsidRPr="00412D47" w:rsidRDefault="007E5527" w:rsidP="00D70B4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-H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 xml:space="preserve">ướng  dẫn sinh viên làm </w:t>
            </w:r>
          </w:p>
        </w:tc>
        <w:tc>
          <w:tcPr>
            <w:tcW w:w="1466" w:type="dxa"/>
            <w:vAlign w:val="center"/>
          </w:tcPr>
          <w:p w:rsidR="007E5527" w:rsidRPr="00412D47" w:rsidRDefault="007E5527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  <w:tr w:rsidR="007E5527" w:rsidRPr="00E55A6B" w:rsidTr="002E5971">
        <w:tc>
          <w:tcPr>
            <w:tcW w:w="704" w:type="dxa"/>
            <w:vAlign w:val="center"/>
          </w:tcPr>
          <w:p w:rsidR="007E5527" w:rsidRPr="00412D47" w:rsidRDefault="007E5527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701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  <w:t>-Tích phân kép(2 tiết)</w:t>
            </w:r>
          </w:p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  <w:t>-Tích phân bội ba (2 tiết)</w:t>
            </w:r>
          </w:p>
        </w:tc>
        <w:tc>
          <w:tcPr>
            <w:tcW w:w="3544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 xml:space="preserve"> Làm  được các bài tập (trong giáo trình) tích phân kép</w:t>
            </w:r>
          </w:p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Hiểu được khái niệm  và ứng dụng tích phân bội ba.</w:t>
            </w:r>
          </w:p>
        </w:tc>
        <w:tc>
          <w:tcPr>
            <w:tcW w:w="2268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Tiếp tục hướng dẫn và yêu cầu sinh viên tự làm các dạng bài tập tích phân kép trong giáo trình.</w:t>
            </w:r>
          </w:p>
          <w:p w:rsidR="007E5527" w:rsidRPr="00412D47" w:rsidRDefault="007E5527" w:rsidP="009214E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Xây dựng khái niệm tích phân bội ba, nêu ứng dụng của tích phân bội ba</w:t>
            </w:r>
          </w:p>
        </w:tc>
        <w:tc>
          <w:tcPr>
            <w:tcW w:w="1466" w:type="dxa"/>
            <w:vAlign w:val="center"/>
          </w:tcPr>
          <w:p w:rsidR="007E5527" w:rsidRPr="00412D47" w:rsidRDefault="007E5527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  <w:tr w:rsidR="007E5527" w:rsidRPr="00E55A6B" w:rsidTr="002E5971">
        <w:tc>
          <w:tcPr>
            <w:tcW w:w="704" w:type="dxa"/>
            <w:vAlign w:val="center"/>
          </w:tcPr>
          <w:p w:rsidR="007E5527" w:rsidRPr="00412D47" w:rsidRDefault="007E5527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701" w:type="dxa"/>
            <w:vAlign w:val="center"/>
          </w:tcPr>
          <w:p w:rsidR="007E5527" w:rsidRPr="00412D47" w:rsidRDefault="007E5527" w:rsidP="00E562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  <w:t>-Tích phân bội ba (4 tiết)</w:t>
            </w:r>
          </w:p>
        </w:tc>
        <w:tc>
          <w:tcPr>
            <w:tcW w:w="3544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Làm được các bài tập (trong giáo trình) tích phân bội ba</w:t>
            </w:r>
          </w:p>
        </w:tc>
        <w:tc>
          <w:tcPr>
            <w:tcW w:w="2268" w:type="dxa"/>
            <w:vAlign w:val="center"/>
          </w:tcPr>
          <w:p w:rsidR="007E5527" w:rsidRDefault="007E5527" w:rsidP="0008595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Nêu phương pháp tính tích phân bội ba. Cho ví dụ minh họa.</w:t>
            </w:r>
          </w:p>
          <w:p w:rsidR="007E5527" w:rsidRPr="00412D47" w:rsidRDefault="007E5527" w:rsidP="0008595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Hướng dẫn sinh viên làm</w:t>
            </w:r>
          </w:p>
        </w:tc>
        <w:tc>
          <w:tcPr>
            <w:tcW w:w="1466" w:type="dxa"/>
            <w:vAlign w:val="center"/>
          </w:tcPr>
          <w:p w:rsidR="007E5527" w:rsidRPr="00412D47" w:rsidRDefault="007E5527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5527" w:rsidRPr="00E55A6B" w:rsidTr="002E5971">
        <w:tc>
          <w:tcPr>
            <w:tcW w:w="704" w:type="dxa"/>
            <w:vAlign w:val="center"/>
          </w:tcPr>
          <w:p w:rsidR="007E5527" w:rsidRPr="00412D47" w:rsidRDefault="007E5527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  <w:vAlign w:val="center"/>
          </w:tcPr>
          <w:p w:rsidR="007E5527" w:rsidRPr="00412D47" w:rsidRDefault="007E5527" w:rsidP="00E56277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412D47">
              <w:rPr>
                <w:rFonts w:ascii="Times New Roman" w:hAnsi="Times New Roman"/>
                <w:i/>
                <w:sz w:val="28"/>
                <w:szCs w:val="28"/>
              </w:rPr>
              <w:t>-Thi giữa học phần (1 tiết)</w:t>
            </w:r>
          </w:p>
          <w:p w:rsidR="007E5527" w:rsidRPr="00412D47" w:rsidRDefault="007E5527" w:rsidP="00E56277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412D47">
              <w:rPr>
                <w:rFonts w:ascii="Times New Roman" w:hAnsi="Times New Roman"/>
                <w:i/>
                <w:sz w:val="28"/>
                <w:szCs w:val="28"/>
              </w:rPr>
              <w:t>-Số phức (1 tiết)</w:t>
            </w:r>
          </w:p>
          <w:p w:rsidR="007E5527" w:rsidRPr="00412D47" w:rsidRDefault="007E5527" w:rsidP="00E56277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412D47">
              <w:rPr>
                <w:rFonts w:ascii="Times New Roman" w:hAnsi="Times New Roman"/>
                <w:i/>
                <w:sz w:val="28"/>
                <w:szCs w:val="28"/>
              </w:rPr>
              <w:t>-Phương trình vi phân cấp 1 (2 tiết)</w:t>
            </w:r>
          </w:p>
        </w:tc>
        <w:tc>
          <w:tcPr>
            <w:tcW w:w="3544" w:type="dxa"/>
            <w:vAlign w:val="center"/>
          </w:tcPr>
          <w:p w:rsidR="007E5527" w:rsidRPr="00412D47" w:rsidRDefault="007E5527" w:rsidP="00A90F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7E5527" w:rsidRPr="00412D47" w:rsidRDefault="007E5527" w:rsidP="00A90F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Thực hiện được các phép toán số phức cơ bản</w:t>
            </w:r>
          </w:p>
          <w:p w:rsidR="007E5527" w:rsidRPr="00412D47" w:rsidRDefault="007E5527" w:rsidP="00A90F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 xml:space="preserve"> Hiểu được khái niệm về phương trình vi phân</w:t>
            </w:r>
          </w:p>
          <w:p w:rsidR="007E5527" w:rsidRPr="00412D47" w:rsidRDefault="007E5527" w:rsidP="00A90F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Nắm được phương pháp giải  phương trình vi phân cấp  một</w:t>
            </w:r>
          </w:p>
          <w:p w:rsidR="007E5527" w:rsidRPr="00412D47" w:rsidRDefault="007E5527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7E5527" w:rsidRPr="00412D47" w:rsidRDefault="007E5527" w:rsidP="0008595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 xml:space="preserve">Giảng viên giới thiệu  phương trình vi phân. </w:t>
            </w:r>
          </w:p>
          <w:p w:rsidR="007E5527" w:rsidRPr="00412D47" w:rsidRDefault="007E5527" w:rsidP="0008595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Nêu phương pháp giải phương trình vi phân cấp một.</w:t>
            </w:r>
          </w:p>
          <w:p w:rsidR="007E5527" w:rsidRPr="00412D47" w:rsidRDefault="007E5527" w:rsidP="0008595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Cho ví dụ minh họa</w:t>
            </w:r>
          </w:p>
        </w:tc>
        <w:tc>
          <w:tcPr>
            <w:tcW w:w="1466" w:type="dxa"/>
            <w:vAlign w:val="center"/>
          </w:tcPr>
          <w:p w:rsidR="007E5527" w:rsidRDefault="007E5527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-Kiểm tra</w:t>
            </w:r>
          </w:p>
          <w:p w:rsidR="007E5527" w:rsidRPr="00412D47" w:rsidRDefault="007E5527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  <w:tr w:rsidR="007E5527" w:rsidRPr="00E55A6B" w:rsidTr="002E5971">
        <w:tc>
          <w:tcPr>
            <w:tcW w:w="704" w:type="dxa"/>
            <w:vAlign w:val="center"/>
          </w:tcPr>
          <w:p w:rsidR="007E5527" w:rsidRPr="00412D47" w:rsidRDefault="007E5527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701" w:type="dxa"/>
            <w:vAlign w:val="center"/>
          </w:tcPr>
          <w:p w:rsidR="007E5527" w:rsidRPr="00412D47" w:rsidRDefault="007E5527" w:rsidP="00E56277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412D47">
              <w:rPr>
                <w:rFonts w:ascii="Times New Roman" w:hAnsi="Times New Roman"/>
                <w:i/>
                <w:sz w:val="28"/>
                <w:szCs w:val="28"/>
              </w:rPr>
              <w:t>-Phương trình vi phân cấp 1 (3 tiết)</w:t>
            </w:r>
          </w:p>
          <w:p w:rsidR="007E5527" w:rsidRPr="00412D47" w:rsidRDefault="007E5527" w:rsidP="00E562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i/>
                <w:sz w:val="28"/>
                <w:szCs w:val="28"/>
              </w:rPr>
              <w:t>-Phương trình vi phân cấp 2 (1 tiết)</w:t>
            </w:r>
          </w:p>
        </w:tc>
        <w:tc>
          <w:tcPr>
            <w:tcW w:w="3544" w:type="dxa"/>
            <w:vAlign w:val="center"/>
          </w:tcPr>
          <w:p w:rsidR="007E5527" w:rsidRPr="00412D47" w:rsidRDefault="007E5527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 xml:space="preserve">Giải được các dạng toán  phương trình vi phân cấp một </w:t>
            </w:r>
          </w:p>
          <w:p w:rsidR="007E5527" w:rsidRPr="00412D47" w:rsidRDefault="007E5527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Nắm được  phương pháp giải các dạng toán cơ bản phương trình vi phân cấp hai</w:t>
            </w:r>
          </w:p>
        </w:tc>
        <w:tc>
          <w:tcPr>
            <w:tcW w:w="2268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Giảng viên tiếp tục  hướng dẫn và yêu cầu sinh viên giải các bài tập phương trình vi phân cấp một.</w:t>
            </w:r>
          </w:p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Giới thiệu phương trình vi phân cấp hai. Cho ví dụ minh họa</w:t>
            </w:r>
          </w:p>
        </w:tc>
        <w:tc>
          <w:tcPr>
            <w:tcW w:w="1466" w:type="dxa"/>
            <w:vAlign w:val="center"/>
          </w:tcPr>
          <w:p w:rsidR="007E5527" w:rsidRPr="00412D47" w:rsidRDefault="007E5527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  <w:tr w:rsidR="007E5527" w:rsidRPr="00E55A6B" w:rsidTr="002E5971">
        <w:tc>
          <w:tcPr>
            <w:tcW w:w="704" w:type="dxa"/>
            <w:vAlign w:val="center"/>
          </w:tcPr>
          <w:p w:rsidR="007E5527" w:rsidRPr="00412D47" w:rsidRDefault="007E5527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701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i/>
                <w:sz w:val="28"/>
                <w:szCs w:val="28"/>
              </w:rPr>
              <w:t>-Phương trình vi phân cấp 2 (4 tiết)</w:t>
            </w:r>
          </w:p>
        </w:tc>
        <w:tc>
          <w:tcPr>
            <w:tcW w:w="3544" w:type="dxa"/>
            <w:vAlign w:val="center"/>
          </w:tcPr>
          <w:p w:rsidR="007E5527" w:rsidRPr="00412D47" w:rsidRDefault="007E5527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Giải được các dạng toán  phương trình vi phân cấp hai</w:t>
            </w:r>
          </w:p>
          <w:p w:rsidR="007E5527" w:rsidRPr="00412D47" w:rsidRDefault="007E5527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7E5527" w:rsidRPr="00412D47" w:rsidRDefault="007E5527" w:rsidP="002E597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GV đưa ra phương pháp giải phương trình vi phân cấp hai. GV làm mẫu vài ví dụ, sau đó hướng dẫn sinh viên làm.</w:t>
            </w:r>
          </w:p>
        </w:tc>
        <w:tc>
          <w:tcPr>
            <w:tcW w:w="1466" w:type="dxa"/>
            <w:vAlign w:val="center"/>
          </w:tcPr>
          <w:p w:rsidR="007E5527" w:rsidRPr="00412D47" w:rsidRDefault="007E5527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  <w:tr w:rsidR="007E5527" w:rsidRPr="00E55A6B" w:rsidTr="002E5971">
        <w:tc>
          <w:tcPr>
            <w:tcW w:w="704" w:type="dxa"/>
            <w:vAlign w:val="center"/>
          </w:tcPr>
          <w:p w:rsidR="007E5527" w:rsidRPr="00412D47" w:rsidRDefault="007E5527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701" w:type="dxa"/>
            <w:vAlign w:val="center"/>
          </w:tcPr>
          <w:p w:rsidR="007E5527" w:rsidRPr="00412D47" w:rsidRDefault="007E5527" w:rsidP="00E56277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412D47">
              <w:rPr>
                <w:rFonts w:ascii="Times New Roman" w:hAnsi="Times New Roman"/>
                <w:i/>
                <w:sz w:val="28"/>
                <w:szCs w:val="28"/>
              </w:rPr>
              <w:t>-Phương trình vi phân cấp 2 (1 tiết)</w:t>
            </w:r>
          </w:p>
          <w:p w:rsidR="007E5527" w:rsidRPr="00412D47" w:rsidRDefault="007E5527" w:rsidP="00E562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i/>
                <w:sz w:val="28"/>
                <w:szCs w:val="28"/>
              </w:rPr>
              <w:t>-Chuỗi số (3 tiết)</w:t>
            </w:r>
          </w:p>
        </w:tc>
        <w:tc>
          <w:tcPr>
            <w:tcW w:w="3544" w:type="dxa"/>
            <w:vAlign w:val="center"/>
          </w:tcPr>
          <w:p w:rsidR="007E5527" w:rsidRPr="00412D47" w:rsidRDefault="007E5527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Giải được các bài tập phương trình vi phân cấp hai (ở giáo trình)</w:t>
            </w:r>
          </w:p>
          <w:p w:rsidR="007E5527" w:rsidRPr="00412D47" w:rsidRDefault="007E5527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Hiểu được khái niệm chuỗi số</w:t>
            </w:r>
          </w:p>
          <w:p w:rsidR="007E5527" w:rsidRPr="00412D47" w:rsidRDefault="007E5527" w:rsidP="002E597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Nắm được  các định lý về chuỗi số</w:t>
            </w:r>
          </w:p>
        </w:tc>
        <w:tc>
          <w:tcPr>
            <w:tcW w:w="2268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GV tiếp tục hướng dẫn và yêu cầu sinh viên làm các bài tập ở giáo trình.</w:t>
            </w:r>
          </w:p>
          <w:p w:rsidR="007E5527" w:rsidRPr="00412D47" w:rsidRDefault="007E5527" w:rsidP="009214E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 xml:space="preserve">GV xây dựng khái niệm chuổi số. Nêu các định lý và cho ví dụ mẫu áp dụng các định lý đó </w:t>
            </w:r>
          </w:p>
        </w:tc>
        <w:tc>
          <w:tcPr>
            <w:tcW w:w="1466" w:type="dxa"/>
            <w:vAlign w:val="center"/>
          </w:tcPr>
          <w:p w:rsidR="007E5527" w:rsidRPr="00412D47" w:rsidRDefault="007E5527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  <w:tr w:rsidR="007E5527" w:rsidRPr="00E55A6B" w:rsidTr="002E5971">
        <w:tc>
          <w:tcPr>
            <w:tcW w:w="704" w:type="dxa"/>
            <w:vAlign w:val="center"/>
          </w:tcPr>
          <w:p w:rsidR="007E5527" w:rsidRPr="00412D47" w:rsidRDefault="007E5527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701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412D47">
              <w:rPr>
                <w:rFonts w:ascii="Times New Roman" w:hAnsi="Times New Roman"/>
                <w:i/>
                <w:sz w:val="28"/>
                <w:szCs w:val="28"/>
              </w:rPr>
              <w:t>-Chuỗi số (3 tiết)</w:t>
            </w:r>
          </w:p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i/>
                <w:sz w:val="28"/>
                <w:szCs w:val="28"/>
              </w:rPr>
              <w:t>-Chuỗi hàm (1 tiết)</w:t>
            </w:r>
          </w:p>
        </w:tc>
        <w:tc>
          <w:tcPr>
            <w:tcW w:w="3544" w:type="dxa"/>
            <w:vAlign w:val="center"/>
          </w:tcPr>
          <w:p w:rsidR="007E5527" w:rsidRPr="00412D47" w:rsidRDefault="007E5527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Vận dụng các định lý xét tính hội tụ của chuỗi số</w:t>
            </w:r>
          </w:p>
          <w:p w:rsidR="007E5527" w:rsidRPr="00412D47" w:rsidRDefault="007E5527" w:rsidP="00D70B4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Hiểu được khái niệm chu</w:t>
            </w:r>
            <w:r>
              <w:rPr>
                <w:rFonts w:ascii="Times New Roman" w:hAnsi="Times New Roman"/>
                <w:sz w:val="28"/>
                <w:szCs w:val="28"/>
              </w:rPr>
              <w:t>ỗ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 xml:space="preserve">i hàm </w:t>
            </w:r>
          </w:p>
        </w:tc>
        <w:tc>
          <w:tcPr>
            <w:tcW w:w="2268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Nếu phương pháp vận dụng các định lý để xét tính hội tụ của chu</w:t>
            </w:r>
            <w:r>
              <w:rPr>
                <w:rFonts w:ascii="Times New Roman" w:hAnsi="Times New Roman"/>
                <w:sz w:val="28"/>
                <w:szCs w:val="28"/>
              </w:rPr>
              <w:t>ỗi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 xml:space="preserve"> số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E5527" w:rsidRPr="00412D47" w:rsidRDefault="007E5527" w:rsidP="002E597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Xây dựng khái niệm chuỗi hàm</w:t>
            </w:r>
          </w:p>
        </w:tc>
        <w:tc>
          <w:tcPr>
            <w:tcW w:w="1466" w:type="dxa"/>
            <w:vAlign w:val="center"/>
          </w:tcPr>
          <w:p w:rsidR="007E5527" w:rsidRPr="00412D47" w:rsidRDefault="007E5527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  <w:tr w:rsidR="007E5527" w:rsidRPr="00E55A6B" w:rsidTr="002E5971">
        <w:tc>
          <w:tcPr>
            <w:tcW w:w="704" w:type="dxa"/>
            <w:vAlign w:val="center"/>
          </w:tcPr>
          <w:p w:rsidR="007E5527" w:rsidRPr="00412D47" w:rsidRDefault="007E5527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vAlign w:val="center"/>
          </w:tcPr>
          <w:p w:rsidR="007E5527" w:rsidRPr="00412D47" w:rsidRDefault="007E5527" w:rsidP="00E562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i/>
                <w:sz w:val="28"/>
                <w:szCs w:val="28"/>
              </w:rPr>
              <w:t>-Chuỗi hàm (4 tiết)</w:t>
            </w:r>
          </w:p>
        </w:tc>
        <w:tc>
          <w:tcPr>
            <w:tcW w:w="3544" w:type="dxa"/>
            <w:vAlign w:val="center"/>
          </w:tcPr>
          <w:p w:rsidR="007E5527" w:rsidRPr="00412D47" w:rsidRDefault="007E5527" w:rsidP="002E597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Giải được các bài tập về chuỗi hàm (trong giáo trình)</w:t>
            </w:r>
          </w:p>
        </w:tc>
        <w:tc>
          <w:tcPr>
            <w:tcW w:w="2268" w:type="dxa"/>
            <w:vAlign w:val="center"/>
          </w:tcPr>
          <w:p w:rsidR="007E5527" w:rsidRPr="00412D47" w:rsidRDefault="007E5527" w:rsidP="00D70B4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Nêu phương pháp và hướng dẫn sinh viên làm các bài tập về chu</w:t>
            </w:r>
            <w:r>
              <w:rPr>
                <w:rFonts w:ascii="Times New Roman" w:hAnsi="Times New Roman"/>
                <w:sz w:val="28"/>
                <w:szCs w:val="28"/>
              </w:rPr>
              <w:t>ỗ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 xml:space="preserve">i hàm </w:t>
            </w:r>
          </w:p>
        </w:tc>
        <w:tc>
          <w:tcPr>
            <w:tcW w:w="1466" w:type="dxa"/>
            <w:vAlign w:val="center"/>
          </w:tcPr>
          <w:p w:rsidR="007E5527" w:rsidRPr="00412D47" w:rsidRDefault="007E5527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</w:tbl>
    <w:p w:rsidR="007E5527" w:rsidRPr="004930AD" w:rsidRDefault="007E5527" w:rsidP="004F725C">
      <w:pPr>
        <w:tabs>
          <w:tab w:val="left" w:pos="3686"/>
        </w:tabs>
        <w:spacing w:before="120" w:after="24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 xml:space="preserve">15. Thông tin liên hệ   </w:t>
      </w: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88"/>
        <w:gridCol w:w="6989"/>
      </w:tblGrid>
      <w:tr w:rsidR="007E5527" w:rsidRPr="00E55A6B" w:rsidTr="006F55C6">
        <w:tc>
          <w:tcPr>
            <w:tcW w:w="2527" w:type="dxa"/>
          </w:tcPr>
          <w:p w:rsidR="007E5527" w:rsidRPr="003F37B4" w:rsidRDefault="007E5527" w:rsidP="005708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F37B4">
              <w:rPr>
                <w:rFonts w:ascii="Times New Roman" w:hAnsi="Times New Roman"/>
                <w:sz w:val="28"/>
                <w:szCs w:val="28"/>
              </w:rPr>
              <w:t>Giảng viên</w:t>
            </w:r>
          </w:p>
        </w:tc>
        <w:tc>
          <w:tcPr>
            <w:tcW w:w="6824" w:type="dxa"/>
          </w:tcPr>
          <w:p w:rsidR="007E5527" w:rsidRPr="003F37B4" w:rsidRDefault="007E5527" w:rsidP="00570880">
            <w:pPr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Phạm Thị Thu Nga + Nguyễn Thị Thủy</w:t>
            </w:r>
          </w:p>
        </w:tc>
      </w:tr>
      <w:tr w:rsidR="007E5527" w:rsidRPr="00E55A6B" w:rsidTr="006F55C6">
        <w:tc>
          <w:tcPr>
            <w:tcW w:w="2527" w:type="dxa"/>
          </w:tcPr>
          <w:p w:rsidR="007E5527" w:rsidRPr="003F37B4" w:rsidRDefault="007E5527" w:rsidP="005708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F37B4">
              <w:rPr>
                <w:rFonts w:ascii="Times New Roman" w:hAnsi="Times New Roman"/>
                <w:sz w:val="28"/>
                <w:szCs w:val="28"/>
              </w:rPr>
              <w:t>Bộ môn</w:t>
            </w:r>
          </w:p>
        </w:tc>
        <w:tc>
          <w:tcPr>
            <w:tcW w:w="6824" w:type="dxa"/>
          </w:tcPr>
          <w:p w:rsidR="007E5527" w:rsidRPr="003F37B4" w:rsidRDefault="007E5527" w:rsidP="00570880">
            <w:pPr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Toán </w:t>
            </w:r>
          </w:p>
        </w:tc>
      </w:tr>
      <w:tr w:rsidR="007E5527" w:rsidRPr="00E55A6B" w:rsidTr="006F55C6">
        <w:tc>
          <w:tcPr>
            <w:tcW w:w="2527" w:type="dxa"/>
          </w:tcPr>
          <w:p w:rsidR="007E5527" w:rsidRPr="003F37B4" w:rsidRDefault="007E5527" w:rsidP="005708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F37B4">
              <w:rPr>
                <w:rFonts w:ascii="Times New Roman" w:hAnsi="Times New Roman"/>
                <w:sz w:val="28"/>
                <w:szCs w:val="28"/>
              </w:rPr>
              <w:t>Khoa</w:t>
            </w:r>
          </w:p>
        </w:tc>
        <w:tc>
          <w:tcPr>
            <w:tcW w:w="6824" w:type="dxa"/>
          </w:tcPr>
          <w:p w:rsidR="007E5527" w:rsidRPr="003F37B4" w:rsidRDefault="007E5527" w:rsidP="009214E0">
            <w:pPr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học Cơ bản</w:t>
            </w:r>
          </w:p>
        </w:tc>
      </w:tr>
      <w:tr w:rsidR="007E5527" w:rsidRPr="00E55A6B" w:rsidTr="006F55C6">
        <w:tc>
          <w:tcPr>
            <w:tcW w:w="2527" w:type="dxa"/>
          </w:tcPr>
          <w:p w:rsidR="007E5527" w:rsidRPr="003F37B4" w:rsidRDefault="007E5527" w:rsidP="005708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F37B4">
              <w:rPr>
                <w:rFonts w:ascii="Times New Roman" w:hAnsi="Times New Roman"/>
                <w:sz w:val="28"/>
                <w:szCs w:val="28"/>
              </w:rPr>
              <w:t>Email</w:t>
            </w:r>
          </w:p>
        </w:tc>
        <w:tc>
          <w:tcPr>
            <w:tcW w:w="6824" w:type="dxa"/>
          </w:tcPr>
          <w:p w:rsidR="007E5527" w:rsidRPr="003F37B4" w:rsidRDefault="007E5527" w:rsidP="00570880">
            <w:pPr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utnga2001@yahoo.com</w:t>
            </w:r>
          </w:p>
        </w:tc>
      </w:tr>
      <w:tr w:rsidR="007E5527" w:rsidRPr="00E55A6B" w:rsidTr="006F55C6">
        <w:tc>
          <w:tcPr>
            <w:tcW w:w="2527" w:type="dxa"/>
          </w:tcPr>
          <w:p w:rsidR="007E5527" w:rsidRPr="003F37B4" w:rsidRDefault="007E5527" w:rsidP="005708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F37B4">
              <w:rPr>
                <w:rFonts w:ascii="Times New Roman" w:hAnsi="Times New Roman"/>
                <w:sz w:val="28"/>
                <w:szCs w:val="28"/>
              </w:rPr>
              <w:t>Điện thoại</w:t>
            </w:r>
          </w:p>
        </w:tc>
        <w:tc>
          <w:tcPr>
            <w:tcW w:w="6824" w:type="dxa"/>
          </w:tcPr>
          <w:p w:rsidR="007E5527" w:rsidRPr="003F37B4" w:rsidRDefault="007E5527" w:rsidP="00570880">
            <w:pPr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0908250261, 0915226062</w:t>
            </w:r>
          </w:p>
        </w:tc>
      </w:tr>
    </w:tbl>
    <w:p w:rsidR="007E5527" w:rsidRPr="004930AD" w:rsidRDefault="007E5527" w:rsidP="004F725C">
      <w:pPr>
        <w:tabs>
          <w:tab w:val="left" w:pos="3686"/>
        </w:tabs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>16. Phê duyệt</w:t>
      </w:r>
    </w:p>
    <w:bookmarkEnd w:id="0"/>
    <w:bookmarkEnd w:id="1"/>
    <w:p w:rsidR="007E5527" w:rsidRPr="004930AD" w:rsidRDefault="007E5527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386305">
        <w:rPr>
          <w:rFonts w:ascii="Times New Roman" w:hAnsi="Times New Roman"/>
          <w:sz w:val="28"/>
          <w:szCs w:val="28"/>
        </w:rPr>
        <w:t>TP. HCM, Ngày</w:t>
      </w:r>
      <w:r>
        <w:rPr>
          <w:rFonts w:ascii="Times New Roman" w:hAnsi="Times New Roman"/>
          <w:sz w:val="28"/>
          <w:szCs w:val="28"/>
        </w:rPr>
        <w:t xml:space="preserve"> 10 t</w:t>
      </w:r>
      <w:r w:rsidRPr="00386305">
        <w:rPr>
          <w:rFonts w:ascii="Times New Roman" w:hAnsi="Times New Roman"/>
          <w:sz w:val="28"/>
          <w:szCs w:val="28"/>
        </w:rPr>
        <w:t xml:space="preserve">háng </w:t>
      </w:r>
      <w:r>
        <w:rPr>
          <w:rFonts w:ascii="Times New Roman" w:hAnsi="Times New Roman"/>
          <w:sz w:val="28"/>
          <w:szCs w:val="28"/>
        </w:rPr>
        <w:t>10</w:t>
      </w:r>
      <w:r w:rsidRPr="0038630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n</w:t>
      </w:r>
      <w:r w:rsidRPr="00386305">
        <w:rPr>
          <w:rFonts w:ascii="Times New Roman" w:hAnsi="Times New Roman"/>
          <w:sz w:val="28"/>
          <w:szCs w:val="28"/>
        </w:rPr>
        <w:t>ăm</w:t>
      </w:r>
      <w:r>
        <w:rPr>
          <w:rFonts w:ascii="Times New Roman" w:hAnsi="Times New Roman"/>
          <w:sz w:val="28"/>
          <w:szCs w:val="28"/>
        </w:rPr>
        <w:t xml:space="preserve"> 2017</w:t>
      </w:r>
    </w:p>
    <w:p w:rsidR="007E5527" w:rsidRDefault="007E5527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386305">
        <w:rPr>
          <w:rFonts w:ascii="Times New Roman" w:hAnsi="Times New Roman"/>
          <w:b/>
          <w:sz w:val="28"/>
          <w:szCs w:val="28"/>
        </w:rPr>
        <w:t>Trưởng Khoa</w:t>
      </w:r>
      <w:r w:rsidRPr="00386305">
        <w:rPr>
          <w:rFonts w:ascii="Times New Roman" w:hAnsi="Times New Roman"/>
          <w:b/>
          <w:sz w:val="28"/>
          <w:szCs w:val="28"/>
        </w:rPr>
        <w:tab/>
      </w:r>
      <w:r w:rsidRPr="00386305">
        <w:rPr>
          <w:rFonts w:ascii="Times New Roman" w:hAnsi="Times New Roman"/>
          <w:b/>
          <w:sz w:val="28"/>
          <w:szCs w:val="28"/>
        </w:rPr>
        <w:tab/>
      </w:r>
      <w:r w:rsidRPr="00386305">
        <w:rPr>
          <w:rFonts w:ascii="Times New Roman" w:hAnsi="Times New Roman"/>
          <w:b/>
          <w:sz w:val="28"/>
          <w:szCs w:val="28"/>
        </w:rPr>
        <w:tab/>
      </w:r>
      <w:r w:rsidRPr="00386305">
        <w:rPr>
          <w:rFonts w:ascii="Times New Roman" w:hAnsi="Times New Roman"/>
          <w:b/>
          <w:sz w:val="28"/>
          <w:szCs w:val="28"/>
        </w:rPr>
        <w:tab/>
        <w:t>Giảng viên lập đề cương</w:t>
      </w:r>
    </w:p>
    <w:p w:rsidR="007E5527" w:rsidRDefault="007E5527">
      <w:pPr>
        <w:rPr>
          <w:rFonts w:ascii="Times New Roman" w:hAnsi="Times New Roman"/>
          <w:b/>
          <w:sz w:val="28"/>
          <w:szCs w:val="28"/>
        </w:rPr>
      </w:pPr>
    </w:p>
    <w:p w:rsidR="007E5527" w:rsidRDefault="007E5527">
      <w:pPr>
        <w:rPr>
          <w:rFonts w:ascii="Times New Roman" w:hAnsi="Times New Roman"/>
          <w:b/>
          <w:sz w:val="28"/>
          <w:szCs w:val="28"/>
        </w:rPr>
      </w:pPr>
    </w:p>
    <w:p w:rsidR="007E5527" w:rsidRDefault="007E5527">
      <w:pPr>
        <w:rPr>
          <w:rFonts w:ascii="Times New Roman" w:hAnsi="Times New Roman"/>
          <w:b/>
          <w:sz w:val="28"/>
          <w:szCs w:val="28"/>
        </w:rPr>
      </w:pPr>
    </w:p>
    <w:p w:rsidR="007E5527" w:rsidRPr="004F725C" w:rsidRDefault="007E5527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Trần Kim Thu Liễu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Phạm Thị Thu Nga</w:t>
      </w:r>
    </w:p>
    <w:sectPr w:rsidR="007E5527" w:rsidRPr="004F725C" w:rsidSect="004F725C">
      <w:type w:val="continuous"/>
      <w:pgSz w:w="11907" w:h="16840" w:code="9"/>
      <w:pgMar w:top="1134" w:right="1134" w:bottom="1134" w:left="1418" w:header="567" w:footer="567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mbolMT">
    <w:altName w:val="Microsoft JhengHei 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95E02"/>
    <w:multiLevelType w:val="hybridMultilevel"/>
    <w:tmpl w:val="028401A6"/>
    <w:lvl w:ilvl="0" w:tplc="A10271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282476"/>
    <w:multiLevelType w:val="hybridMultilevel"/>
    <w:tmpl w:val="C07AAE9C"/>
    <w:lvl w:ilvl="0" w:tplc="D9AEA3A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631FFF"/>
    <w:multiLevelType w:val="hybridMultilevel"/>
    <w:tmpl w:val="90F46154"/>
    <w:lvl w:ilvl="0" w:tplc="3EAA7A8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5E10B34"/>
    <w:multiLevelType w:val="hybridMultilevel"/>
    <w:tmpl w:val="D2F22DE6"/>
    <w:lvl w:ilvl="0" w:tplc="388E0D9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9C7874"/>
    <w:multiLevelType w:val="hybridMultilevel"/>
    <w:tmpl w:val="F788DA34"/>
    <w:lvl w:ilvl="0" w:tplc="393AC5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725C"/>
    <w:rsid w:val="00005643"/>
    <w:rsid w:val="0001456C"/>
    <w:rsid w:val="00022652"/>
    <w:rsid w:val="00024544"/>
    <w:rsid w:val="000260CB"/>
    <w:rsid w:val="00026C2D"/>
    <w:rsid w:val="00030D5F"/>
    <w:rsid w:val="000361C0"/>
    <w:rsid w:val="0003770A"/>
    <w:rsid w:val="00041C2C"/>
    <w:rsid w:val="00046992"/>
    <w:rsid w:val="0005532F"/>
    <w:rsid w:val="00060624"/>
    <w:rsid w:val="00060763"/>
    <w:rsid w:val="00063580"/>
    <w:rsid w:val="00065890"/>
    <w:rsid w:val="00080318"/>
    <w:rsid w:val="00080985"/>
    <w:rsid w:val="0008595B"/>
    <w:rsid w:val="00085AB1"/>
    <w:rsid w:val="00085EDA"/>
    <w:rsid w:val="0008682E"/>
    <w:rsid w:val="0009318E"/>
    <w:rsid w:val="000A18E4"/>
    <w:rsid w:val="000A3652"/>
    <w:rsid w:val="000B303C"/>
    <w:rsid w:val="000B37CB"/>
    <w:rsid w:val="000B5089"/>
    <w:rsid w:val="000C0E9C"/>
    <w:rsid w:val="000C4DCC"/>
    <w:rsid w:val="000C6445"/>
    <w:rsid w:val="000D13FA"/>
    <w:rsid w:val="000D15EB"/>
    <w:rsid w:val="000D18CE"/>
    <w:rsid w:val="000D36C5"/>
    <w:rsid w:val="000E25E2"/>
    <w:rsid w:val="000E4769"/>
    <w:rsid w:val="000F7F5A"/>
    <w:rsid w:val="0010004B"/>
    <w:rsid w:val="00102840"/>
    <w:rsid w:val="0010468D"/>
    <w:rsid w:val="00106D51"/>
    <w:rsid w:val="00113D90"/>
    <w:rsid w:val="00115039"/>
    <w:rsid w:val="001175DE"/>
    <w:rsid w:val="00122210"/>
    <w:rsid w:val="00125767"/>
    <w:rsid w:val="00126049"/>
    <w:rsid w:val="001260FE"/>
    <w:rsid w:val="001359B4"/>
    <w:rsid w:val="00137C3D"/>
    <w:rsid w:val="0014039E"/>
    <w:rsid w:val="00141D83"/>
    <w:rsid w:val="00151161"/>
    <w:rsid w:val="001514EE"/>
    <w:rsid w:val="00155349"/>
    <w:rsid w:val="00160F47"/>
    <w:rsid w:val="00165380"/>
    <w:rsid w:val="0017561A"/>
    <w:rsid w:val="00175875"/>
    <w:rsid w:val="00177DB7"/>
    <w:rsid w:val="00182CD3"/>
    <w:rsid w:val="001838D5"/>
    <w:rsid w:val="001843B3"/>
    <w:rsid w:val="00187C96"/>
    <w:rsid w:val="00192DE0"/>
    <w:rsid w:val="00197D88"/>
    <w:rsid w:val="001A0EC4"/>
    <w:rsid w:val="001A1756"/>
    <w:rsid w:val="001A1C34"/>
    <w:rsid w:val="001A526F"/>
    <w:rsid w:val="001A619E"/>
    <w:rsid w:val="001B22E6"/>
    <w:rsid w:val="001B2E2A"/>
    <w:rsid w:val="001B7154"/>
    <w:rsid w:val="001C7137"/>
    <w:rsid w:val="001C71C1"/>
    <w:rsid w:val="001D03B5"/>
    <w:rsid w:val="001D154B"/>
    <w:rsid w:val="001D1793"/>
    <w:rsid w:val="001D7899"/>
    <w:rsid w:val="001E1F24"/>
    <w:rsid w:val="001E2069"/>
    <w:rsid w:val="001E3E5B"/>
    <w:rsid w:val="001E6386"/>
    <w:rsid w:val="001F1BEA"/>
    <w:rsid w:val="001F22B8"/>
    <w:rsid w:val="001F2E46"/>
    <w:rsid w:val="001F349E"/>
    <w:rsid w:val="001F3E67"/>
    <w:rsid w:val="001F40A5"/>
    <w:rsid w:val="00202119"/>
    <w:rsid w:val="002112B8"/>
    <w:rsid w:val="00215FA5"/>
    <w:rsid w:val="00222940"/>
    <w:rsid w:val="00222A87"/>
    <w:rsid w:val="00222C02"/>
    <w:rsid w:val="00230296"/>
    <w:rsid w:val="00235111"/>
    <w:rsid w:val="00244E98"/>
    <w:rsid w:val="0026005F"/>
    <w:rsid w:val="00261685"/>
    <w:rsid w:val="00263AC1"/>
    <w:rsid w:val="00271785"/>
    <w:rsid w:val="00272DE8"/>
    <w:rsid w:val="00273B69"/>
    <w:rsid w:val="00274244"/>
    <w:rsid w:val="0027429E"/>
    <w:rsid w:val="002855EF"/>
    <w:rsid w:val="00291C6D"/>
    <w:rsid w:val="002945BD"/>
    <w:rsid w:val="0029561D"/>
    <w:rsid w:val="002965F8"/>
    <w:rsid w:val="002A1DA2"/>
    <w:rsid w:val="002A2ADA"/>
    <w:rsid w:val="002A60C7"/>
    <w:rsid w:val="002C2F80"/>
    <w:rsid w:val="002C4852"/>
    <w:rsid w:val="002C55D6"/>
    <w:rsid w:val="002C6099"/>
    <w:rsid w:val="002D062E"/>
    <w:rsid w:val="002D4967"/>
    <w:rsid w:val="002D55D5"/>
    <w:rsid w:val="002D5D3B"/>
    <w:rsid w:val="002E5971"/>
    <w:rsid w:val="002E6FD3"/>
    <w:rsid w:val="002E742F"/>
    <w:rsid w:val="002F1D22"/>
    <w:rsid w:val="00300777"/>
    <w:rsid w:val="00300A81"/>
    <w:rsid w:val="00311C9C"/>
    <w:rsid w:val="00316016"/>
    <w:rsid w:val="003177FB"/>
    <w:rsid w:val="00320113"/>
    <w:rsid w:val="00322D39"/>
    <w:rsid w:val="00323641"/>
    <w:rsid w:val="003253A6"/>
    <w:rsid w:val="00327DF4"/>
    <w:rsid w:val="003304C9"/>
    <w:rsid w:val="003363F3"/>
    <w:rsid w:val="00336EF7"/>
    <w:rsid w:val="003426F1"/>
    <w:rsid w:val="00343347"/>
    <w:rsid w:val="0034393B"/>
    <w:rsid w:val="003445A9"/>
    <w:rsid w:val="00345AAB"/>
    <w:rsid w:val="00345CAC"/>
    <w:rsid w:val="00346B25"/>
    <w:rsid w:val="0035073E"/>
    <w:rsid w:val="00357D93"/>
    <w:rsid w:val="0036282D"/>
    <w:rsid w:val="0036434C"/>
    <w:rsid w:val="00367966"/>
    <w:rsid w:val="00372AA5"/>
    <w:rsid w:val="00380750"/>
    <w:rsid w:val="00386305"/>
    <w:rsid w:val="00390564"/>
    <w:rsid w:val="003957B8"/>
    <w:rsid w:val="003A4B90"/>
    <w:rsid w:val="003A6BB8"/>
    <w:rsid w:val="003A70DC"/>
    <w:rsid w:val="003A7383"/>
    <w:rsid w:val="003B0E95"/>
    <w:rsid w:val="003B1DE5"/>
    <w:rsid w:val="003B6DEA"/>
    <w:rsid w:val="003B7154"/>
    <w:rsid w:val="003D75F2"/>
    <w:rsid w:val="003E0225"/>
    <w:rsid w:val="003E2342"/>
    <w:rsid w:val="003E2522"/>
    <w:rsid w:val="003E72F3"/>
    <w:rsid w:val="003F2E6E"/>
    <w:rsid w:val="003F37B4"/>
    <w:rsid w:val="00401270"/>
    <w:rsid w:val="00402413"/>
    <w:rsid w:val="00402C28"/>
    <w:rsid w:val="00412D47"/>
    <w:rsid w:val="004158DF"/>
    <w:rsid w:val="00421DFE"/>
    <w:rsid w:val="004271FC"/>
    <w:rsid w:val="0043094D"/>
    <w:rsid w:val="00431A76"/>
    <w:rsid w:val="00435FFC"/>
    <w:rsid w:val="0044079B"/>
    <w:rsid w:val="00442C75"/>
    <w:rsid w:val="00442E5D"/>
    <w:rsid w:val="00444C10"/>
    <w:rsid w:val="004452B1"/>
    <w:rsid w:val="0044748B"/>
    <w:rsid w:val="00463E42"/>
    <w:rsid w:val="00466E7E"/>
    <w:rsid w:val="00470C39"/>
    <w:rsid w:val="00472698"/>
    <w:rsid w:val="004759F6"/>
    <w:rsid w:val="00486DFB"/>
    <w:rsid w:val="00487178"/>
    <w:rsid w:val="004930AD"/>
    <w:rsid w:val="0049483A"/>
    <w:rsid w:val="00497AE3"/>
    <w:rsid w:val="004A4ACD"/>
    <w:rsid w:val="004A4BCA"/>
    <w:rsid w:val="004B07D9"/>
    <w:rsid w:val="004B1F5A"/>
    <w:rsid w:val="004B644A"/>
    <w:rsid w:val="004C0722"/>
    <w:rsid w:val="004C15A5"/>
    <w:rsid w:val="004C5D9E"/>
    <w:rsid w:val="004C771E"/>
    <w:rsid w:val="004D1AE1"/>
    <w:rsid w:val="004D314D"/>
    <w:rsid w:val="004D46E2"/>
    <w:rsid w:val="004E0B5E"/>
    <w:rsid w:val="004E1B03"/>
    <w:rsid w:val="004F5C79"/>
    <w:rsid w:val="004F725C"/>
    <w:rsid w:val="005041CB"/>
    <w:rsid w:val="005065CC"/>
    <w:rsid w:val="0050795B"/>
    <w:rsid w:val="00510724"/>
    <w:rsid w:val="00514D1E"/>
    <w:rsid w:val="005214F6"/>
    <w:rsid w:val="005236C9"/>
    <w:rsid w:val="0053359E"/>
    <w:rsid w:val="00541EE9"/>
    <w:rsid w:val="00542EF0"/>
    <w:rsid w:val="00546B09"/>
    <w:rsid w:val="00551B06"/>
    <w:rsid w:val="00553F55"/>
    <w:rsid w:val="00554DBD"/>
    <w:rsid w:val="005551F5"/>
    <w:rsid w:val="00556F49"/>
    <w:rsid w:val="0056440C"/>
    <w:rsid w:val="00567D8F"/>
    <w:rsid w:val="00570880"/>
    <w:rsid w:val="0058105E"/>
    <w:rsid w:val="005904FB"/>
    <w:rsid w:val="005A4B62"/>
    <w:rsid w:val="005B264A"/>
    <w:rsid w:val="005B5538"/>
    <w:rsid w:val="005C0F0C"/>
    <w:rsid w:val="005C0FE9"/>
    <w:rsid w:val="005C36C3"/>
    <w:rsid w:val="005C446A"/>
    <w:rsid w:val="005C548C"/>
    <w:rsid w:val="005D3707"/>
    <w:rsid w:val="005E2A3F"/>
    <w:rsid w:val="005F040F"/>
    <w:rsid w:val="005F5077"/>
    <w:rsid w:val="0060291D"/>
    <w:rsid w:val="00613952"/>
    <w:rsid w:val="00620B98"/>
    <w:rsid w:val="00631E95"/>
    <w:rsid w:val="00632BD1"/>
    <w:rsid w:val="006371F2"/>
    <w:rsid w:val="0063734B"/>
    <w:rsid w:val="00640A63"/>
    <w:rsid w:val="00640FCE"/>
    <w:rsid w:val="00642BB6"/>
    <w:rsid w:val="00646088"/>
    <w:rsid w:val="0064633D"/>
    <w:rsid w:val="006666F9"/>
    <w:rsid w:val="00667757"/>
    <w:rsid w:val="006677AD"/>
    <w:rsid w:val="00667A61"/>
    <w:rsid w:val="00671A29"/>
    <w:rsid w:val="0067424C"/>
    <w:rsid w:val="006814C4"/>
    <w:rsid w:val="006833D2"/>
    <w:rsid w:val="00687716"/>
    <w:rsid w:val="00690EDF"/>
    <w:rsid w:val="00693CC6"/>
    <w:rsid w:val="00697263"/>
    <w:rsid w:val="006A0131"/>
    <w:rsid w:val="006A2654"/>
    <w:rsid w:val="006A3D2D"/>
    <w:rsid w:val="006A55DA"/>
    <w:rsid w:val="006B7AD8"/>
    <w:rsid w:val="006C136A"/>
    <w:rsid w:val="006D188E"/>
    <w:rsid w:val="006D2F65"/>
    <w:rsid w:val="006D36D0"/>
    <w:rsid w:val="006D42C1"/>
    <w:rsid w:val="006D72C2"/>
    <w:rsid w:val="006D78A6"/>
    <w:rsid w:val="006D7A1C"/>
    <w:rsid w:val="006E6192"/>
    <w:rsid w:val="006E73EA"/>
    <w:rsid w:val="006F01A1"/>
    <w:rsid w:val="006F0A26"/>
    <w:rsid w:val="006F49D5"/>
    <w:rsid w:val="006F55C6"/>
    <w:rsid w:val="006F6D39"/>
    <w:rsid w:val="006F74AF"/>
    <w:rsid w:val="0070493B"/>
    <w:rsid w:val="007102EB"/>
    <w:rsid w:val="007177DF"/>
    <w:rsid w:val="00721818"/>
    <w:rsid w:val="00723923"/>
    <w:rsid w:val="00732D3B"/>
    <w:rsid w:val="0073569B"/>
    <w:rsid w:val="00737882"/>
    <w:rsid w:val="00743120"/>
    <w:rsid w:val="007431F5"/>
    <w:rsid w:val="00743F7C"/>
    <w:rsid w:val="00744698"/>
    <w:rsid w:val="007520E2"/>
    <w:rsid w:val="007552D7"/>
    <w:rsid w:val="0076370B"/>
    <w:rsid w:val="00764CA5"/>
    <w:rsid w:val="0076691D"/>
    <w:rsid w:val="007824C8"/>
    <w:rsid w:val="00784FC5"/>
    <w:rsid w:val="00794F61"/>
    <w:rsid w:val="007966B7"/>
    <w:rsid w:val="007A2FD1"/>
    <w:rsid w:val="007A39BA"/>
    <w:rsid w:val="007A6A53"/>
    <w:rsid w:val="007B5220"/>
    <w:rsid w:val="007C08EE"/>
    <w:rsid w:val="007E11B9"/>
    <w:rsid w:val="007E3488"/>
    <w:rsid w:val="007E502C"/>
    <w:rsid w:val="007E5527"/>
    <w:rsid w:val="007F0DB1"/>
    <w:rsid w:val="007F319F"/>
    <w:rsid w:val="007F46A0"/>
    <w:rsid w:val="007F7790"/>
    <w:rsid w:val="008009C9"/>
    <w:rsid w:val="008015E3"/>
    <w:rsid w:val="00802343"/>
    <w:rsid w:val="00807DE0"/>
    <w:rsid w:val="00810302"/>
    <w:rsid w:val="00810EAC"/>
    <w:rsid w:val="00820658"/>
    <w:rsid w:val="0082094E"/>
    <w:rsid w:val="00820D81"/>
    <w:rsid w:val="0082752A"/>
    <w:rsid w:val="00833394"/>
    <w:rsid w:val="008372F8"/>
    <w:rsid w:val="008373DC"/>
    <w:rsid w:val="00841E98"/>
    <w:rsid w:val="00843C31"/>
    <w:rsid w:val="0084738E"/>
    <w:rsid w:val="00853DC0"/>
    <w:rsid w:val="0085558E"/>
    <w:rsid w:val="008642F0"/>
    <w:rsid w:val="00865EBF"/>
    <w:rsid w:val="0086707D"/>
    <w:rsid w:val="008703C3"/>
    <w:rsid w:val="008708B3"/>
    <w:rsid w:val="008715C8"/>
    <w:rsid w:val="00872EDB"/>
    <w:rsid w:val="00877F67"/>
    <w:rsid w:val="00882EBF"/>
    <w:rsid w:val="00883F2F"/>
    <w:rsid w:val="00886C25"/>
    <w:rsid w:val="00897F26"/>
    <w:rsid w:val="008A6D66"/>
    <w:rsid w:val="008B1410"/>
    <w:rsid w:val="008B4574"/>
    <w:rsid w:val="008B7E47"/>
    <w:rsid w:val="008C2F7E"/>
    <w:rsid w:val="008C57B2"/>
    <w:rsid w:val="008C72C1"/>
    <w:rsid w:val="008D394C"/>
    <w:rsid w:val="008D4C1B"/>
    <w:rsid w:val="008D5388"/>
    <w:rsid w:val="008E1A45"/>
    <w:rsid w:val="008E24B4"/>
    <w:rsid w:val="008E453C"/>
    <w:rsid w:val="008F2323"/>
    <w:rsid w:val="008F4399"/>
    <w:rsid w:val="008F4B2F"/>
    <w:rsid w:val="00911524"/>
    <w:rsid w:val="00920DA7"/>
    <w:rsid w:val="009214E0"/>
    <w:rsid w:val="00921581"/>
    <w:rsid w:val="00925338"/>
    <w:rsid w:val="00933895"/>
    <w:rsid w:val="00940A56"/>
    <w:rsid w:val="009420D1"/>
    <w:rsid w:val="00943016"/>
    <w:rsid w:val="00944B0B"/>
    <w:rsid w:val="00944EF8"/>
    <w:rsid w:val="0094596C"/>
    <w:rsid w:val="00945DDA"/>
    <w:rsid w:val="00947DE0"/>
    <w:rsid w:val="0095468D"/>
    <w:rsid w:val="0096056B"/>
    <w:rsid w:val="009707D6"/>
    <w:rsid w:val="00970F45"/>
    <w:rsid w:val="00971419"/>
    <w:rsid w:val="009746DC"/>
    <w:rsid w:val="00974919"/>
    <w:rsid w:val="009871AB"/>
    <w:rsid w:val="009879EB"/>
    <w:rsid w:val="00991300"/>
    <w:rsid w:val="00991499"/>
    <w:rsid w:val="00991B54"/>
    <w:rsid w:val="009922C5"/>
    <w:rsid w:val="00992885"/>
    <w:rsid w:val="009A1439"/>
    <w:rsid w:val="009A1B0A"/>
    <w:rsid w:val="009A5042"/>
    <w:rsid w:val="009A6284"/>
    <w:rsid w:val="009A6758"/>
    <w:rsid w:val="009B0951"/>
    <w:rsid w:val="009B0E08"/>
    <w:rsid w:val="009B19F1"/>
    <w:rsid w:val="009B6247"/>
    <w:rsid w:val="009B6D5D"/>
    <w:rsid w:val="009C20E8"/>
    <w:rsid w:val="009C51A5"/>
    <w:rsid w:val="009C5440"/>
    <w:rsid w:val="009D027E"/>
    <w:rsid w:val="009D0A58"/>
    <w:rsid w:val="009D37FD"/>
    <w:rsid w:val="009D5FA9"/>
    <w:rsid w:val="009E4A4F"/>
    <w:rsid w:val="009E7E52"/>
    <w:rsid w:val="009F5780"/>
    <w:rsid w:val="00A17DA4"/>
    <w:rsid w:val="00A21BD9"/>
    <w:rsid w:val="00A3012C"/>
    <w:rsid w:val="00A313DC"/>
    <w:rsid w:val="00A33B41"/>
    <w:rsid w:val="00A34061"/>
    <w:rsid w:val="00A36A47"/>
    <w:rsid w:val="00A518B8"/>
    <w:rsid w:val="00A53429"/>
    <w:rsid w:val="00A554D4"/>
    <w:rsid w:val="00A5762F"/>
    <w:rsid w:val="00A62234"/>
    <w:rsid w:val="00A65EDD"/>
    <w:rsid w:val="00A70752"/>
    <w:rsid w:val="00A83011"/>
    <w:rsid w:val="00A86AF5"/>
    <w:rsid w:val="00A90F56"/>
    <w:rsid w:val="00A92CA6"/>
    <w:rsid w:val="00A947CE"/>
    <w:rsid w:val="00A94B84"/>
    <w:rsid w:val="00A957AB"/>
    <w:rsid w:val="00A95A85"/>
    <w:rsid w:val="00A97A67"/>
    <w:rsid w:val="00AA1061"/>
    <w:rsid w:val="00AA353F"/>
    <w:rsid w:val="00AA3F56"/>
    <w:rsid w:val="00AA5AF5"/>
    <w:rsid w:val="00AB5343"/>
    <w:rsid w:val="00AC4BD5"/>
    <w:rsid w:val="00AC6336"/>
    <w:rsid w:val="00AC6E65"/>
    <w:rsid w:val="00AD5915"/>
    <w:rsid w:val="00AD7D7E"/>
    <w:rsid w:val="00AE284E"/>
    <w:rsid w:val="00AE2F99"/>
    <w:rsid w:val="00AE561E"/>
    <w:rsid w:val="00AF4D2B"/>
    <w:rsid w:val="00AF4F53"/>
    <w:rsid w:val="00B003C8"/>
    <w:rsid w:val="00B011D1"/>
    <w:rsid w:val="00B04ADC"/>
    <w:rsid w:val="00B04E41"/>
    <w:rsid w:val="00B079B9"/>
    <w:rsid w:val="00B10385"/>
    <w:rsid w:val="00B1538C"/>
    <w:rsid w:val="00B17859"/>
    <w:rsid w:val="00B20650"/>
    <w:rsid w:val="00B270B8"/>
    <w:rsid w:val="00B31D53"/>
    <w:rsid w:val="00B334EA"/>
    <w:rsid w:val="00B33578"/>
    <w:rsid w:val="00B33EDC"/>
    <w:rsid w:val="00B346A3"/>
    <w:rsid w:val="00B432D5"/>
    <w:rsid w:val="00B44C69"/>
    <w:rsid w:val="00B46226"/>
    <w:rsid w:val="00B51EC1"/>
    <w:rsid w:val="00B60E12"/>
    <w:rsid w:val="00B62115"/>
    <w:rsid w:val="00B64096"/>
    <w:rsid w:val="00B66E3B"/>
    <w:rsid w:val="00B71240"/>
    <w:rsid w:val="00B71519"/>
    <w:rsid w:val="00B73560"/>
    <w:rsid w:val="00B75371"/>
    <w:rsid w:val="00B82B0F"/>
    <w:rsid w:val="00B926D3"/>
    <w:rsid w:val="00B93035"/>
    <w:rsid w:val="00B95A9D"/>
    <w:rsid w:val="00B95ADB"/>
    <w:rsid w:val="00B96A2E"/>
    <w:rsid w:val="00B97FFA"/>
    <w:rsid w:val="00BA17CE"/>
    <w:rsid w:val="00BA1D31"/>
    <w:rsid w:val="00BA209C"/>
    <w:rsid w:val="00BA6137"/>
    <w:rsid w:val="00BA61B6"/>
    <w:rsid w:val="00BA7B8E"/>
    <w:rsid w:val="00BB6BA4"/>
    <w:rsid w:val="00BC0BA8"/>
    <w:rsid w:val="00BC0C90"/>
    <w:rsid w:val="00BC4174"/>
    <w:rsid w:val="00BC549B"/>
    <w:rsid w:val="00BD5243"/>
    <w:rsid w:val="00BD5B2B"/>
    <w:rsid w:val="00BE2559"/>
    <w:rsid w:val="00BE5A16"/>
    <w:rsid w:val="00BE6B18"/>
    <w:rsid w:val="00BF0292"/>
    <w:rsid w:val="00BF0341"/>
    <w:rsid w:val="00BF42A7"/>
    <w:rsid w:val="00C12887"/>
    <w:rsid w:val="00C134C6"/>
    <w:rsid w:val="00C15735"/>
    <w:rsid w:val="00C15B4C"/>
    <w:rsid w:val="00C15BF9"/>
    <w:rsid w:val="00C20BC2"/>
    <w:rsid w:val="00C24690"/>
    <w:rsid w:val="00C34877"/>
    <w:rsid w:val="00C36F8A"/>
    <w:rsid w:val="00C40967"/>
    <w:rsid w:val="00C440AD"/>
    <w:rsid w:val="00C516C9"/>
    <w:rsid w:val="00C5561F"/>
    <w:rsid w:val="00C56EC8"/>
    <w:rsid w:val="00C624C1"/>
    <w:rsid w:val="00C64A7D"/>
    <w:rsid w:val="00C67B6C"/>
    <w:rsid w:val="00C7641A"/>
    <w:rsid w:val="00C76B56"/>
    <w:rsid w:val="00C81159"/>
    <w:rsid w:val="00C90B24"/>
    <w:rsid w:val="00C94BFA"/>
    <w:rsid w:val="00C962F9"/>
    <w:rsid w:val="00CB0FF2"/>
    <w:rsid w:val="00CB47CC"/>
    <w:rsid w:val="00CB6D89"/>
    <w:rsid w:val="00CC064B"/>
    <w:rsid w:val="00CC3E82"/>
    <w:rsid w:val="00CD1716"/>
    <w:rsid w:val="00CD323F"/>
    <w:rsid w:val="00CD7CC8"/>
    <w:rsid w:val="00CF24E6"/>
    <w:rsid w:val="00CF35BE"/>
    <w:rsid w:val="00CF574F"/>
    <w:rsid w:val="00D00361"/>
    <w:rsid w:val="00D03BB5"/>
    <w:rsid w:val="00D07C62"/>
    <w:rsid w:val="00D123E0"/>
    <w:rsid w:val="00D126A1"/>
    <w:rsid w:val="00D12EC5"/>
    <w:rsid w:val="00D15498"/>
    <w:rsid w:val="00D16C36"/>
    <w:rsid w:val="00D22438"/>
    <w:rsid w:val="00D235E3"/>
    <w:rsid w:val="00D32539"/>
    <w:rsid w:val="00D33565"/>
    <w:rsid w:val="00D41798"/>
    <w:rsid w:val="00D44FBC"/>
    <w:rsid w:val="00D5111E"/>
    <w:rsid w:val="00D54AE5"/>
    <w:rsid w:val="00D5545C"/>
    <w:rsid w:val="00D61590"/>
    <w:rsid w:val="00D667DC"/>
    <w:rsid w:val="00D6688E"/>
    <w:rsid w:val="00D70B40"/>
    <w:rsid w:val="00D767A6"/>
    <w:rsid w:val="00D80B58"/>
    <w:rsid w:val="00D82D7E"/>
    <w:rsid w:val="00D83CA6"/>
    <w:rsid w:val="00D90F6F"/>
    <w:rsid w:val="00D918B5"/>
    <w:rsid w:val="00D91B86"/>
    <w:rsid w:val="00DA3FA1"/>
    <w:rsid w:val="00DB5076"/>
    <w:rsid w:val="00DB511C"/>
    <w:rsid w:val="00DC3D40"/>
    <w:rsid w:val="00DD0D26"/>
    <w:rsid w:val="00DE1609"/>
    <w:rsid w:val="00DE4BC6"/>
    <w:rsid w:val="00DE5B3C"/>
    <w:rsid w:val="00DE6533"/>
    <w:rsid w:val="00DE7F1B"/>
    <w:rsid w:val="00DF1089"/>
    <w:rsid w:val="00DF3837"/>
    <w:rsid w:val="00DF628E"/>
    <w:rsid w:val="00DF62F4"/>
    <w:rsid w:val="00DF6BCB"/>
    <w:rsid w:val="00E06B39"/>
    <w:rsid w:val="00E07597"/>
    <w:rsid w:val="00E076B7"/>
    <w:rsid w:val="00E1541B"/>
    <w:rsid w:val="00E159D9"/>
    <w:rsid w:val="00E210F6"/>
    <w:rsid w:val="00E21F29"/>
    <w:rsid w:val="00E26204"/>
    <w:rsid w:val="00E30081"/>
    <w:rsid w:val="00E30528"/>
    <w:rsid w:val="00E305C8"/>
    <w:rsid w:val="00E30B1C"/>
    <w:rsid w:val="00E36182"/>
    <w:rsid w:val="00E36188"/>
    <w:rsid w:val="00E55A6B"/>
    <w:rsid w:val="00E56277"/>
    <w:rsid w:val="00E57E05"/>
    <w:rsid w:val="00E601E5"/>
    <w:rsid w:val="00E61AC0"/>
    <w:rsid w:val="00E647C1"/>
    <w:rsid w:val="00E6788B"/>
    <w:rsid w:val="00E70494"/>
    <w:rsid w:val="00E8371E"/>
    <w:rsid w:val="00E90E14"/>
    <w:rsid w:val="00E9434F"/>
    <w:rsid w:val="00E948F5"/>
    <w:rsid w:val="00E95A93"/>
    <w:rsid w:val="00EA2EAD"/>
    <w:rsid w:val="00EA37F0"/>
    <w:rsid w:val="00EB504B"/>
    <w:rsid w:val="00EB7A46"/>
    <w:rsid w:val="00EB7A5C"/>
    <w:rsid w:val="00ED22F9"/>
    <w:rsid w:val="00ED67F5"/>
    <w:rsid w:val="00EE1EA5"/>
    <w:rsid w:val="00EE4B6A"/>
    <w:rsid w:val="00EF1605"/>
    <w:rsid w:val="00EF165C"/>
    <w:rsid w:val="00EF572D"/>
    <w:rsid w:val="00F002E3"/>
    <w:rsid w:val="00F03E46"/>
    <w:rsid w:val="00F06D84"/>
    <w:rsid w:val="00F15307"/>
    <w:rsid w:val="00F17A33"/>
    <w:rsid w:val="00F20DA5"/>
    <w:rsid w:val="00F21B5E"/>
    <w:rsid w:val="00F33B23"/>
    <w:rsid w:val="00F35199"/>
    <w:rsid w:val="00F431EA"/>
    <w:rsid w:val="00F464C0"/>
    <w:rsid w:val="00F472A0"/>
    <w:rsid w:val="00F5185A"/>
    <w:rsid w:val="00F5292A"/>
    <w:rsid w:val="00F54FFB"/>
    <w:rsid w:val="00F5753E"/>
    <w:rsid w:val="00F66120"/>
    <w:rsid w:val="00F7436A"/>
    <w:rsid w:val="00F74930"/>
    <w:rsid w:val="00F75045"/>
    <w:rsid w:val="00F7519F"/>
    <w:rsid w:val="00F812BE"/>
    <w:rsid w:val="00F94869"/>
    <w:rsid w:val="00F94B58"/>
    <w:rsid w:val="00FB057F"/>
    <w:rsid w:val="00FB22DB"/>
    <w:rsid w:val="00FB6902"/>
    <w:rsid w:val="00FC0AA3"/>
    <w:rsid w:val="00FC0DDA"/>
    <w:rsid w:val="00FD4DBC"/>
    <w:rsid w:val="00FD5AAE"/>
    <w:rsid w:val="00FE3FBB"/>
    <w:rsid w:val="00FF1A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25C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78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7</Pages>
  <Words>1310</Words>
  <Characters>7469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ĐỀ CƯƠNG CHI TIẾT HỌC PHẦN</dc:title>
  <dc:subject/>
  <dc:creator>ANH TUAN</dc:creator>
  <cp:keywords/>
  <dc:description/>
  <cp:lastModifiedBy>Admin</cp:lastModifiedBy>
  <cp:revision>5</cp:revision>
  <dcterms:created xsi:type="dcterms:W3CDTF">2017-10-11T03:15:00Z</dcterms:created>
  <dcterms:modified xsi:type="dcterms:W3CDTF">2017-10-11T03:37:00Z</dcterms:modified>
</cp:coreProperties>
</file>